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C6BFFA" w14:textId="77777777" w:rsidR="00B8636D" w:rsidRDefault="00B8636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78BFA6B2" w14:textId="11B16DE1" w:rsidR="00B8636D" w:rsidRDefault="000F16DC">
      <w:pPr>
        <w:ind w:left="1440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t xml:space="preserve">Executive Committee Weekly </w:t>
      </w:r>
      <w:r w:rsidR="00281545">
        <w:rPr>
          <w:rFonts w:ascii="Times New Roman" w:eastAsia="Times New Roman" w:hAnsi="Times New Roman" w:cs="Times New Roman"/>
          <w:sz w:val="40"/>
          <w:szCs w:val="40"/>
        </w:rPr>
        <w:t>Meeting Minutes</w:t>
      </w:r>
      <w:r w:rsidR="00281545">
        <w:rPr>
          <w:noProof/>
        </w:rPr>
        <w:drawing>
          <wp:anchor distT="0" distB="0" distL="114300" distR="114300" simplePos="0" relativeHeight="251658240" behindDoc="0" locked="0" layoutInCell="1" hidden="0" allowOverlap="1" wp14:anchorId="745C2F46" wp14:editId="745C2F47">
            <wp:simplePos x="0" y="0"/>
            <wp:positionH relativeFrom="column">
              <wp:posOffset>-330833</wp:posOffset>
            </wp:positionH>
            <wp:positionV relativeFrom="paragraph">
              <wp:posOffset>-26669</wp:posOffset>
            </wp:positionV>
            <wp:extent cx="1106170" cy="1106170"/>
            <wp:effectExtent l="0" t="0" r="0" b="0"/>
            <wp:wrapNone/>
            <wp:docPr id="512030566" name="image3.png" descr="A logo of a native american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A logo of a native american&#10;&#10;AI-generated content may be incorrect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6170" cy="11061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B6AE270" w14:textId="42280FA9" w:rsidR="00B8636D" w:rsidRDefault="00281545">
      <w:pPr>
        <w:ind w:left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Date: </w:t>
      </w:r>
      <w:r w:rsidR="000F16DC">
        <w:rPr>
          <w:rFonts w:ascii="Times New Roman" w:eastAsia="Times New Roman" w:hAnsi="Times New Roman" w:cs="Times New Roman"/>
        </w:rPr>
        <w:t>February 18, 2026</w:t>
      </w:r>
    </w:p>
    <w:p w14:paraId="7E7DD28D" w14:textId="2240426F" w:rsidR="00B8636D" w:rsidRDefault="00281545">
      <w:pPr>
        <w:ind w:left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Time: </w:t>
      </w:r>
      <w:r>
        <w:rPr>
          <w:rFonts w:ascii="Times New Roman" w:eastAsia="Times New Roman" w:hAnsi="Times New Roman" w:cs="Times New Roman"/>
        </w:rPr>
        <w:t>9:</w:t>
      </w:r>
      <w:r w:rsidR="000F16DC">
        <w:rPr>
          <w:rFonts w:ascii="Times New Roman" w:eastAsia="Times New Roman" w:hAnsi="Times New Roman" w:cs="Times New Roman"/>
        </w:rPr>
        <w:t>07</w:t>
      </w:r>
      <w:r>
        <w:rPr>
          <w:rFonts w:ascii="Times New Roman" w:eastAsia="Times New Roman" w:hAnsi="Times New Roman" w:cs="Times New Roman"/>
        </w:rPr>
        <w:t>AM</w:t>
      </w:r>
    </w:p>
    <w:p w14:paraId="3C0372C5" w14:textId="77777777" w:rsidR="00B8636D" w:rsidRDefault="00B8636D">
      <w:pPr>
        <w:rPr>
          <w:rFonts w:ascii="Times New Roman" w:eastAsia="Times New Roman" w:hAnsi="Times New Roman" w:cs="Times New Roman"/>
        </w:rPr>
      </w:pPr>
    </w:p>
    <w:p w14:paraId="6B56B9AB" w14:textId="77777777" w:rsidR="00B8636D" w:rsidRDefault="00281545">
      <w:pPr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Attendees</w:t>
      </w:r>
    </w:p>
    <w:p w14:paraId="791DC79C" w14:textId="77777777" w:rsidR="00B8636D" w:rsidRDefault="0028154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80" w:after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</w:rPr>
        <w:t>Missty Slater, Chairman</w:t>
      </w:r>
    </w:p>
    <w:p w14:paraId="6856A020" w14:textId="77777777" w:rsidR="00B8636D" w:rsidRDefault="0028154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</w:rPr>
        <w:t>Robert Hullman, Committee Treasurer</w:t>
      </w:r>
    </w:p>
    <w:p w14:paraId="5E49C8FC" w14:textId="3D012233" w:rsidR="00B8636D" w:rsidRDefault="000F16D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</w:rPr>
        <w:t>Nathan Popejoy</w:t>
      </w:r>
      <w:r w:rsidR="00281545">
        <w:rPr>
          <w:rFonts w:ascii="Times New Roman" w:eastAsia="Times New Roman" w:hAnsi="Times New Roman" w:cs="Times New Roman"/>
          <w:color w:val="000000"/>
        </w:rPr>
        <w:t>, Committee Member</w:t>
      </w:r>
    </w:p>
    <w:p w14:paraId="3FFAC874" w14:textId="69DA4D05" w:rsidR="00B8636D" w:rsidRPr="002E4D3A" w:rsidRDefault="00281545" w:rsidP="000F16D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</w:rPr>
        <w:t>Tony Fee, Committee Secretary</w:t>
      </w:r>
    </w:p>
    <w:p w14:paraId="17F48813" w14:textId="7668A169" w:rsidR="00177425" w:rsidRDefault="00177425" w:rsidP="002E4D3A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</w:rPr>
      </w:pPr>
    </w:p>
    <w:p w14:paraId="757A8E21" w14:textId="1CCC1C91" w:rsidR="000C190B" w:rsidRDefault="00555E26" w:rsidP="00555E2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555E26">
        <w:rPr>
          <w:rFonts w:ascii="Times New Roman" w:eastAsia="Times New Roman" w:hAnsi="Times New Roman" w:cs="Times New Roman"/>
          <w:color w:val="000000"/>
          <w:sz w:val="36"/>
          <w:szCs w:val="36"/>
        </w:rPr>
        <w:t>Absen</w:t>
      </w:r>
      <w:r w:rsidR="000C190B">
        <w:rPr>
          <w:rFonts w:ascii="Times New Roman" w:eastAsia="Times New Roman" w:hAnsi="Times New Roman" w:cs="Times New Roman"/>
          <w:color w:val="000000"/>
          <w:sz w:val="36"/>
          <w:szCs w:val="36"/>
        </w:rPr>
        <w:t>t</w:t>
      </w:r>
    </w:p>
    <w:p w14:paraId="09027D8A" w14:textId="2FBE7ABA" w:rsidR="00585D3A" w:rsidRPr="00585D3A" w:rsidRDefault="0020121E" w:rsidP="000C190B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45"/>
        <w:ind w:left="1080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</w:rPr>
        <w:t>James Keller, Vice</w:t>
      </w:r>
      <w:r w:rsidR="002418C1"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</w:rPr>
        <w:t>Chariman</w:t>
      </w:r>
    </w:p>
    <w:p w14:paraId="0B0C0466" w14:textId="77777777" w:rsidR="00177425" w:rsidRPr="00177425" w:rsidRDefault="00177425" w:rsidP="002E4D3A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</w:rPr>
      </w:pPr>
    </w:p>
    <w:p w14:paraId="12E8F032" w14:textId="77777777" w:rsidR="00B8636D" w:rsidRDefault="00281545" w:rsidP="006A6AAE">
      <w:pPr>
        <w:pBdr>
          <w:top w:val="nil"/>
          <w:left w:val="nil"/>
          <w:bottom w:val="nil"/>
          <w:right w:val="nil"/>
          <w:between w:val="nil"/>
        </w:pBdr>
        <w:spacing w:before="280" w:after="0"/>
        <w:ind w:left="108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CALL TO ORDER</w:t>
      </w:r>
    </w:p>
    <w:p w14:paraId="0D5370C7" w14:textId="2A37B9C7" w:rsidR="00B8636D" w:rsidRDefault="00281545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Meeting called to order at 9:</w:t>
      </w:r>
      <w:r w:rsidR="000F16DC">
        <w:rPr>
          <w:rFonts w:ascii="Times New Roman" w:eastAsia="Times New Roman" w:hAnsi="Times New Roman" w:cs="Times New Roman"/>
          <w:color w:val="000000"/>
        </w:rPr>
        <w:t>07</w:t>
      </w:r>
      <w:r>
        <w:rPr>
          <w:rFonts w:ascii="Times New Roman" w:eastAsia="Times New Roman" w:hAnsi="Times New Roman" w:cs="Times New Roman"/>
          <w:color w:val="000000"/>
        </w:rPr>
        <w:t xml:space="preserve"> AM.</w:t>
      </w:r>
    </w:p>
    <w:p w14:paraId="4D2234BD" w14:textId="77777777" w:rsidR="006A6AAE" w:rsidRDefault="006A6AA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</w:rPr>
      </w:pPr>
    </w:p>
    <w:p w14:paraId="73B4778B" w14:textId="77777777" w:rsidR="006A6AAE" w:rsidRDefault="006A6AAE" w:rsidP="006A6AA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ROLL CALL</w:t>
      </w:r>
    </w:p>
    <w:p w14:paraId="6D5AFE03" w14:textId="77777777" w:rsidR="006A6AAE" w:rsidRDefault="006A6AAE" w:rsidP="006A6AA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All Executive Committee members (EC) are present except for James Keller who is excused.</w:t>
      </w:r>
    </w:p>
    <w:p w14:paraId="697B20D5" w14:textId="77777777" w:rsidR="006A6AAE" w:rsidRDefault="006A6AA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</w:rPr>
      </w:pPr>
    </w:p>
    <w:p w14:paraId="3B248183" w14:textId="3D15F62B" w:rsidR="006A6AAE" w:rsidRDefault="006A6AAE" w:rsidP="006A6AAE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bCs/>
          <w:color w:val="000000"/>
        </w:rPr>
      </w:pPr>
      <w:r w:rsidRPr="006A6AAE">
        <w:rPr>
          <w:rFonts w:ascii="Times New Roman" w:eastAsia="Times New Roman" w:hAnsi="Times New Roman" w:cs="Times New Roman"/>
          <w:b/>
          <w:bCs/>
          <w:color w:val="000000"/>
        </w:rPr>
        <w:t>APPROVAL OF MINUTES</w:t>
      </w:r>
    </w:p>
    <w:p w14:paraId="05C2BE2C" w14:textId="41FA080B" w:rsidR="006A6AAE" w:rsidRPr="006A6AAE" w:rsidRDefault="006A6AAE" w:rsidP="006A6AA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Tony Fee made a motion to approve previous meeting minutes. Robert Hullman</w:t>
      </w:r>
      <w:r w:rsidR="00055240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seconded the motion. The motion carried 3 in favor, 0 opposed.</w:t>
      </w:r>
    </w:p>
    <w:p w14:paraId="2F19F247" w14:textId="77777777" w:rsidR="00B8636D" w:rsidRDefault="00B8636D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</w:rPr>
      </w:pPr>
    </w:p>
    <w:p w14:paraId="117054AE" w14:textId="511BE5DB" w:rsidR="00B8636D" w:rsidRDefault="000F16D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OLD </w:t>
      </w:r>
      <w:r w:rsidR="00281545">
        <w:rPr>
          <w:rFonts w:ascii="Times New Roman" w:eastAsia="Times New Roman" w:hAnsi="Times New Roman" w:cs="Times New Roman"/>
          <w:b/>
          <w:bCs/>
          <w:color w:val="000000"/>
        </w:rPr>
        <w:t xml:space="preserve">BUSINESS </w:t>
      </w:r>
    </w:p>
    <w:p w14:paraId="4B8F9387" w14:textId="03AB4C81" w:rsidR="000F16DC" w:rsidRDefault="000F16DC" w:rsidP="000F16DC">
      <w:pPr>
        <w:pStyle w:val="ListParagraph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 w:rsidRPr="000F16DC">
        <w:rPr>
          <w:rFonts w:ascii="Times New Roman" w:eastAsia="Times New Roman" w:hAnsi="Times New Roman" w:cs="Times New Roman"/>
          <w:color w:val="000000"/>
        </w:rPr>
        <w:t>Boys and Girls Club 501</w:t>
      </w:r>
      <w:r w:rsidR="009331BF">
        <w:rPr>
          <w:rFonts w:ascii="Times New Roman" w:eastAsia="Times New Roman" w:hAnsi="Times New Roman" w:cs="Times New Roman"/>
          <w:color w:val="000000"/>
        </w:rPr>
        <w:t>c3</w:t>
      </w:r>
    </w:p>
    <w:p w14:paraId="70FF6E1A" w14:textId="1609EA00" w:rsidR="00055240" w:rsidRDefault="00C30840" w:rsidP="000F16DC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The discussion included: accounting separation, employee structure, benefits administration, share</w:t>
      </w:r>
      <w:r w:rsidR="00B3578D"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</w:rPr>
        <w:t xml:space="preserve"> services (HR, accounting), governance structure and authority. Missty Slater has some concern about submitting formation documents to the IRS prior to clearly defining structure and responsibilities. </w:t>
      </w:r>
      <w:r w:rsidR="00055240">
        <w:rPr>
          <w:rFonts w:ascii="Times New Roman" w:eastAsia="Times New Roman" w:hAnsi="Times New Roman" w:cs="Times New Roman"/>
          <w:color w:val="000000"/>
        </w:rPr>
        <w:t>Robert Hullman made a motion to table until he meets with the board tonight to discuss setting up meeting. Nathan Popejoy seconded the motion. The motion carried 3 in favor, 0 opposed.</w:t>
      </w:r>
    </w:p>
    <w:p w14:paraId="045D09BA" w14:textId="77777777" w:rsidR="00161ECE" w:rsidRDefault="00161ECE" w:rsidP="000F16DC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color w:val="000000"/>
        </w:rPr>
      </w:pPr>
    </w:p>
    <w:p w14:paraId="540F81DB" w14:textId="77777777" w:rsidR="00161ECE" w:rsidRDefault="00161ECE" w:rsidP="000F16DC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color w:val="000000"/>
        </w:rPr>
      </w:pPr>
    </w:p>
    <w:p w14:paraId="74D1C1D9" w14:textId="77777777" w:rsidR="00161ECE" w:rsidRDefault="00161ECE" w:rsidP="000F16DC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color w:val="000000"/>
        </w:rPr>
      </w:pPr>
    </w:p>
    <w:p w14:paraId="5096F89A" w14:textId="77777777" w:rsidR="00161ECE" w:rsidRDefault="00161ECE" w:rsidP="000F16DC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color w:val="000000"/>
        </w:rPr>
      </w:pPr>
    </w:p>
    <w:p w14:paraId="0F34EB23" w14:textId="77777777" w:rsidR="00161ECE" w:rsidRDefault="00161ECE" w:rsidP="000F16DC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color w:val="000000"/>
        </w:rPr>
      </w:pPr>
    </w:p>
    <w:p w14:paraId="27CF9A11" w14:textId="77777777" w:rsidR="00055240" w:rsidRDefault="00055240" w:rsidP="000F16DC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color w:val="000000"/>
        </w:rPr>
      </w:pPr>
    </w:p>
    <w:p w14:paraId="40D7DC4A" w14:textId="2B992050" w:rsidR="000F16DC" w:rsidRDefault="000F16DC" w:rsidP="000F16DC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bCs/>
          <w:color w:val="000000"/>
        </w:rPr>
      </w:pPr>
      <w:r w:rsidRPr="000F16DC">
        <w:rPr>
          <w:rFonts w:ascii="Times New Roman" w:eastAsia="Times New Roman" w:hAnsi="Times New Roman" w:cs="Times New Roman"/>
          <w:b/>
          <w:bCs/>
          <w:color w:val="000000"/>
        </w:rPr>
        <w:t>NEW BUSINESS</w:t>
      </w:r>
    </w:p>
    <w:p w14:paraId="4A23F57A" w14:textId="423906CE" w:rsidR="000F16DC" w:rsidRDefault="000F16DC" w:rsidP="000F16DC">
      <w:pPr>
        <w:pStyle w:val="ListParagraph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Doniphan West After Prom Donation</w:t>
      </w:r>
    </w:p>
    <w:p w14:paraId="25BCCCD4" w14:textId="3370880D" w:rsidR="006A6AAE" w:rsidRDefault="006A6AAE" w:rsidP="006A6AA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Robert Hullman made a motion to approve $50.00 after prom donation to Doniphan West. Tony Fee seconded the motion. The motion carried 3 in favor, 0 opposed.</w:t>
      </w:r>
    </w:p>
    <w:p w14:paraId="637A630D" w14:textId="77777777" w:rsidR="00055240" w:rsidRDefault="00055240" w:rsidP="006A6AA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color w:val="000000"/>
        </w:rPr>
      </w:pPr>
    </w:p>
    <w:p w14:paraId="5CE90603" w14:textId="77777777" w:rsidR="006A6AAE" w:rsidRDefault="006A6AAE" w:rsidP="006A6AA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color w:val="000000"/>
        </w:rPr>
      </w:pPr>
    </w:p>
    <w:p w14:paraId="03507F87" w14:textId="07DFA12B" w:rsidR="000F16DC" w:rsidRDefault="000F16DC" w:rsidP="000F16DC">
      <w:pPr>
        <w:pStyle w:val="ListParagraph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Danae Scates Rental Bids</w:t>
      </w:r>
    </w:p>
    <w:p w14:paraId="75E4F260" w14:textId="1FA7284E" w:rsidR="00055240" w:rsidRDefault="00161ECE" w:rsidP="00055240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Two bids were reviewed for rental property improvements including: Full roof replacement, full siding replacement, gutters and downspouts, and 15’x 16-16.5’ addition. </w:t>
      </w:r>
      <w:r w:rsidR="00055240">
        <w:rPr>
          <w:rFonts w:ascii="Times New Roman" w:eastAsia="Times New Roman" w:hAnsi="Times New Roman" w:cs="Times New Roman"/>
          <w:color w:val="000000"/>
        </w:rPr>
        <w:t>Robert Hullman made a motion to</w:t>
      </w:r>
      <w:r>
        <w:rPr>
          <w:rFonts w:ascii="Times New Roman" w:eastAsia="Times New Roman" w:hAnsi="Times New Roman" w:cs="Times New Roman"/>
          <w:color w:val="000000"/>
        </w:rPr>
        <w:t xml:space="preserve"> table until updated bids </w:t>
      </w:r>
      <w:r w:rsidR="0049790D">
        <w:rPr>
          <w:rFonts w:ascii="Times New Roman" w:eastAsia="Times New Roman" w:hAnsi="Times New Roman" w:cs="Times New Roman"/>
          <w:color w:val="000000"/>
        </w:rPr>
        <w:t>reflects</w:t>
      </w:r>
      <w:r>
        <w:rPr>
          <w:rFonts w:ascii="Times New Roman" w:eastAsia="Times New Roman" w:hAnsi="Times New Roman" w:cs="Times New Roman"/>
          <w:color w:val="000000"/>
        </w:rPr>
        <w:t xml:space="preserve"> removal of carpet, installation of laminate or vinyl flooring, and inclusion of two new windows</w:t>
      </w:r>
      <w:r w:rsidR="00055240">
        <w:rPr>
          <w:rFonts w:ascii="Times New Roman" w:eastAsia="Times New Roman" w:hAnsi="Times New Roman" w:cs="Times New Roman"/>
          <w:color w:val="000000"/>
        </w:rPr>
        <w:t>. Nathan Popejoy seconded the motion. The motion carried 3 in favor, 0 opposed.</w:t>
      </w:r>
    </w:p>
    <w:p w14:paraId="248FADBB" w14:textId="77777777" w:rsidR="00055240" w:rsidRDefault="00055240" w:rsidP="00055240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color w:val="000000"/>
        </w:rPr>
      </w:pPr>
    </w:p>
    <w:p w14:paraId="61A7ABFD" w14:textId="14140786" w:rsidR="006A6AAE" w:rsidRDefault="006A6AAE" w:rsidP="006A6AA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color w:val="000000"/>
        </w:rPr>
      </w:pPr>
    </w:p>
    <w:p w14:paraId="2E34FEEE" w14:textId="1A84BB90" w:rsidR="000F16DC" w:rsidRDefault="000F16DC" w:rsidP="000F16DC">
      <w:pPr>
        <w:pStyle w:val="ListParagraph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Resolution 25-R-27 First Amendment CDC Bank Account</w:t>
      </w:r>
    </w:p>
    <w:p w14:paraId="70D08E26" w14:textId="176437EE" w:rsidR="00055240" w:rsidRDefault="00055240" w:rsidP="00055240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Resolution 25-R-27 is adding Robert Hullman to the account. Tony Fee made a motion to approve Resolution 25-R-27. Nathan Popejoy seconded the motion. The motion carried 3 in favor, 0 opposed.</w:t>
      </w:r>
    </w:p>
    <w:p w14:paraId="1D7314C9" w14:textId="77777777" w:rsidR="006A6AAE" w:rsidRPr="006A6AAE" w:rsidRDefault="006A6AAE" w:rsidP="006A6AAE">
      <w:pPr>
        <w:pStyle w:val="ListParagraph"/>
        <w:rPr>
          <w:rFonts w:ascii="Times New Roman" w:eastAsia="Times New Roman" w:hAnsi="Times New Roman" w:cs="Times New Roman"/>
          <w:color w:val="000000"/>
        </w:rPr>
      </w:pPr>
    </w:p>
    <w:p w14:paraId="1AA3EACA" w14:textId="77777777" w:rsidR="006A6AAE" w:rsidRDefault="006A6AAE" w:rsidP="006A6AA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color w:val="000000"/>
        </w:rPr>
      </w:pPr>
    </w:p>
    <w:p w14:paraId="660C4B69" w14:textId="294E97C2" w:rsidR="000F16DC" w:rsidRDefault="000F16DC" w:rsidP="000F16DC">
      <w:pPr>
        <w:pStyle w:val="ListParagraph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AARP Grant Application</w:t>
      </w:r>
    </w:p>
    <w:p w14:paraId="0FBA9FC1" w14:textId="49ED594C" w:rsidR="00055240" w:rsidRDefault="00055240" w:rsidP="00055240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Cina A</w:t>
      </w:r>
      <w:r w:rsidR="009F4DF0">
        <w:rPr>
          <w:rFonts w:ascii="Times New Roman" w:eastAsia="Times New Roman" w:hAnsi="Times New Roman" w:cs="Times New Roman"/>
          <w:color w:val="000000"/>
        </w:rPr>
        <w:t>kidawe is asking to apply for the Challenge Grant $10,000.00-$12,000.00</w:t>
      </w:r>
      <w:r w:rsidR="00C30840">
        <w:rPr>
          <w:rFonts w:ascii="Times New Roman" w:eastAsia="Times New Roman" w:hAnsi="Times New Roman" w:cs="Times New Roman"/>
          <w:color w:val="000000"/>
        </w:rPr>
        <w:t>.</w:t>
      </w:r>
      <w:r w:rsidR="00161ECE">
        <w:rPr>
          <w:rFonts w:ascii="Times New Roman" w:eastAsia="Times New Roman" w:hAnsi="Times New Roman" w:cs="Times New Roman"/>
          <w:color w:val="000000"/>
        </w:rPr>
        <w:t xml:space="preserve"> Proposed uses of the grant </w:t>
      </w:r>
      <w:r w:rsidR="00B3578D">
        <w:rPr>
          <w:rFonts w:ascii="Times New Roman" w:eastAsia="Times New Roman" w:hAnsi="Times New Roman" w:cs="Times New Roman"/>
          <w:color w:val="000000"/>
        </w:rPr>
        <w:t>include</w:t>
      </w:r>
      <w:r w:rsidR="00161ECE">
        <w:rPr>
          <w:rFonts w:ascii="Times New Roman" w:eastAsia="Times New Roman" w:hAnsi="Times New Roman" w:cs="Times New Roman"/>
          <w:color w:val="000000"/>
        </w:rPr>
        <w:t xml:space="preserve"> the following</w:t>
      </w:r>
      <w:r w:rsidR="001612E6">
        <w:rPr>
          <w:rFonts w:ascii="Times New Roman" w:eastAsia="Times New Roman" w:hAnsi="Times New Roman" w:cs="Times New Roman"/>
          <w:color w:val="000000"/>
        </w:rPr>
        <w:t xml:space="preserve"> for the Senior Meal Site:</w:t>
      </w:r>
      <w:r w:rsidR="00161ECE">
        <w:rPr>
          <w:rFonts w:ascii="Times New Roman" w:eastAsia="Times New Roman" w:hAnsi="Times New Roman" w:cs="Times New Roman"/>
          <w:color w:val="000000"/>
        </w:rPr>
        <w:t xml:space="preserve"> beautification (painting, ceiling tiles), furniture, storage improvement,</w:t>
      </w:r>
      <w:r w:rsidR="00E802AA">
        <w:rPr>
          <w:rFonts w:ascii="Times New Roman" w:eastAsia="Times New Roman" w:hAnsi="Times New Roman" w:cs="Times New Roman"/>
          <w:color w:val="000000"/>
        </w:rPr>
        <w:t xml:space="preserve"> game and social area</w:t>
      </w:r>
      <w:r w:rsidR="00161ECE">
        <w:rPr>
          <w:rFonts w:ascii="Times New Roman" w:eastAsia="Times New Roman" w:hAnsi="Times New Roman" w:cs="Times New Roman"/>
          <w:color w:val="000000"/>
        </w:rPr>
        <w:t>.</w:t>
      </w:r>
      <w:r w:rsidR="00C30840">
        <w:rPr>
          <w:rFonts w:ascii="Times New Roman" w:eastAsia="Times New Roman" w:hAnsi="Times New Roman" w:cs="Times New Roman"/>
          <w:color w:val="000000"/>
        </w:rPr>
        <w:t xml:space="preserve"> Robert Hullman made a motion to approve moving forward with applying for the grant. Nathan Popejoy seconded the motion. The motion carried 3 in favor, 0 opposed.</w:t>
      </w:r>
    </w:p>
    <w:p w14:paraId="441D835C" w14:textId="77777777" w:rsidR="000F16DC" w:rsidRDefault="000F16DC" w:rsidP="000F16D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</w:p>
    <w:p w14:paraId="15800D26" w14:textId="1F0EBF3C" w:rsidR="000F16DC" w:rsidRDefault="000F16DC" w:rsidP="000F16D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ab/>
        <w:t xml:space="preserve">Robert Hullman made a motion to recess at 9:36AM and </w:t>
      </w:r>
      <w:r w:rsidR="00E802AA">
        <w:rPr>
          <w:rFonts w:ascii="Times New Roman" w:eastAsia="Times New Roman" w:hAnsi="Times New Roman" w:cs="Times New Roman"/>
          <w:color w:val="000000"/>
        </w:rPr>
        <w:t>to return</w:t>
      </w:r>
      <w:r>
        <w:rPr>
          <w:rFonts w:ascii="Times New Roman" w:eastAsia="Times New Roman" w:hAnsi="Times New Roman" w:cs="Times New Roman"/>
          <w:color w:val="000000"/>
        </w:rPr>
        <w:t xml:space="preserve"> at 10:00AM.</w:t>
      </w:r>
      <w:r w:rsidR="006A6AAE">
        <w:rPr>
          <w:rFonts w:ascii="Times New Roman" w:eastAsia="Times New Roman" w:hAnsi="Times New Roman" w:cs="Times New Roman"/>
          <w:color w:val="000000"/>
        </w:rPr>
        <w:t xml:space="preserve"> Tony </w:t>
      </w:r>
      <w:r w:rsidR="006A6AAE">
        <w:rPr>
          <w:rFonts w:ascii="Times New Roman" w:eastAsia="Times New Roman" w:hAnsi="Times New Roman" w:cs="Times New Roman"/>
          <w:color w:val="000000"/>
        </w:rPr>
        <w:tab/>
        <w:t>Fee seconded the motion. The motion carried 3 in favor, 0 opposed.</w:t>
      </w:r>
    </w:p>
    <w:p w14:paraId="361C9928" w14:textId="77777777" w:rsidR="006A6AAE" w:rsidRDefault="006A6AAE" w:rsidP="000F16D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</w:p>
    <w:p w14:paraId="7DD9E244" w14:textId="51DFE2CF" w:rsidR="006A6AAE" w:rsidRDefault="006A6AAE" w:rsidP="000F16D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ab/>
      </w:r>
      <w:r w:rsidR="004A233E">
        <w:rPr>
          <w:rFonts w:ascii="Times New Roman" w:eastAsia="Times New Roman" w:hAnsi="Times New Roman" w:cs="Times New Roman"/>
          <w:color w:val="000000"/>
        </w:rPr>
        <w:t>Missty Slater called the meeting</w:t>
      </w:r>
      <w:r>
        <w:rPr>
          <w:rFonts w:ascii="Times New Roman" w:eastAsia="Times New Roman" w:hAnsi="Times New Roman" w:cs="Times New Roman"/>
          <w:color w:val="000000"/>
        </w:rPr>
        <w:t xml:space="preserve"> back in order at 10:01AM</w:t>
      </w:r>
    </w:p>
    <w:p w14:paraId="6AA69FEC" w14:textId="77777777" w:rsidR="00CA20E1" w:rsidRDefault="00CA20E1" w:rsidP="000F16D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</w:p>
    <w:p w14:paraId="0A816BF7" w14:textId="77777777" w:rsidR="00CA20E1" w:rsidRDefault="00CA20E1" w:rsidP="000F16D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</w:p>
    <w:p w14:paraId="012BDB6D" w14:textId="77777777" w:rsidR="00CA20E1" w:rsidRDefault="00CA20E1" w:rsidP="000F16D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</w:p>
    <w:p w14:paraId="741E6D70" w14:textId="77777777" w:rsidR="00CA20E1" w:rsidRPr="000F16DC" w:rsidRDefault="00CA20E1" w:rsidP="000F16D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</w:p>
    <w:p w14:paraId="4CC98FD9" w14:textId="77777777" w:rsidR="000F16DC" w:rsidRDefault="000F16DC" w:rsidP="000F16DC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color w:val="000000"/>
        </w:rPr>
      </w:pPr>
    </w:p>
    <w:p w14:paraId="7F9DEE56" w14:textId="77DFCCC4" w:rsidR="000F16DC" w:rsidRPr="006A6AAE" w:rsidRDefault="000F16DC" w:rsidP="000F16DC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bCs/>
          <w:color w:val="000000"/>
        </w:rPr>
      </w:pPr>
      <w:r w:rsidRPr="006A6AAE">
        <w:rPr>
          <w:rFonts w:ascii="Times New Roman" w:eastAsia="Times New Roman" w:hAnsi="Times New Roman" w:cs="Times New Roman"/>
          <w:b/>
          <w:bCs/>
          <w:color w:val="000000"/>
        </w:rPr>
        <w:t>R</w:t>
      </w:r>
      <w:r w:rsidR="006A6AAE">
        <w:rPr>
          <w:rFonts w:ascii="Times New Roman" w:eastAsia="Times New Roman" w:hAnsi="Times New Roman" w:cs="Times New Roman"/>
          <w:b/>
          <w:bCs/>
          <w:color w:val="000000"/>
        </w:rPr>
        <w:t>EBECCA LIBERTY</w:t>
      </w:r>
    </w:p>
    <w:p w14:paraId="1E4754AC" w14:textId="45A1CC3E" w:rsidR="000F16DC" w:rsidRDefault="000F16DC" w:rsidP="000F16DC">
      <w:pPr>
        <w:pStyle w:val="ListParagraph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Language</w:t>
      </w:r>
    </w:p>
    <w:p w14:paraId="29EEC1EF" w14:textId="0D6A8112" w:rsidR="00161ECE" w:rsidRDefault="00161ECE" w:rsidP="00161EC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color w:val="000000"/>
          <w:lang w:val="en-US"/>
        </w:rPr>
      </w:pPr>
      <w:r w:rsidRPr="00161ECE">
        <w:rPr>
          <w:rFonts w:ascii="Times New Roman" w:eastAsia="Times New Roman" w:hAnsi="Times New Roman" w:cs="Times New Roman"/>
          <w:color w:val="000000"/>
          <w:lang w:val="en-US"/>
        </w:rPr>
        <w:t>Rebecca Liberty, Rubina Martini, and S</w:t>
      </w:r>
      <w:r>
        <w:rPr>
          <w:rFonts w:ascii="Times New Roman" w:eastAsia="Times New Roman" w:hAnsi="Times New Roman" w:cs="Times New Roman"/>
          <w:color w:val="000000"/>
          <w:lang w:val="en-US"/>
        </w:rPr>
        <w:t>ydney Campbel</w:t>
      </w:r>
      <w:r w:rsidR="004A233E">
        <w:rPr>
          <w:rFonts w:ascii="Times New Roman" w:eastAsia="Times New Roman" w:hAnsi="Times New Roman" w:cs="Times New Roman"/>
          <w:color w:val="000000"/>
          <w:lang w:val="en-US"/>
        </w:rPr>
        <w:t xml:space="preserve"> Pursel</w:t>
      </w:r>
      <w:r>
        <w:rPr>
          <w:rFonts w:ascii="Times New Roman" w:eastAsia="Times New Roman" w:hAnsi="Times New Roman" w:cs="Times New Roman"/>
          <w:color w:val="000000"/>
          <w:lang w:val="en-US"/>
        </w:rPr>
        <w:t xml:space="preserve"> are appearing virtually with Executive Committee. Rebecca </w:t>
      </w:r>
      <w:r w:rsidR="0049790D">
        <w:rPr>
          <w:rFonts w:ascii="Times New Roman" w:eastAsia="Times New Roman" w:hAnsi="Times New Roman" w:cs="Times New Roman"/>
          <w:color w:val="000000"/>
          <w:lang w:val="en-US"/>
        </w:rPr>
        <w:t>presented language revitalization efforts through National Breath of Life apprenticeship.</w:t>
      </w:r>
    </w:p>
    <w:p w14:paraId="1E4EC899" w14:textId="4124EFC7" w:rsidR="0049790D" w:rsidRDefault="0049790D" w:rsidP="00161EC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color w:val="000000"/>
          <w:lang w:val="en-US"/>
        </w:rPr>
      </w:pPr>
    </w:p>
    <w:p w14:paraId="0A874D49" w14:textId="526A6F5C" w:rsidR="0049790D" w:rsidRDefault="0049790D" w:rsidP="00161EC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color w:val="000000"/>
          <w:lang w:val="en-US"/>
        </w:rPr>
        <w:t xml:space="preserve">Discussion regarding the MOU with Southern Ioway included: review of Section 3 referencing joint funding proposals. Consideration of the whether independent grant applications could present conflict. Missty Slater will be reaching out the Chairman Keyes as a courtesy to confirm no concerns. There will be another meeting set after Missty Slater speaks with Chairman Keyes. </w:t>
      </w:r>
    </w:p>
    <w:p w14:paraId="0603B147" w14:textId="77777777" w:rsidR="0049790D" w:rsidRDefault="0049790D" w:rsidP="00161EC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color w:val="000000"/>
          <w:lang w:val="en-US"/>
        </w:rPr>
      </w:pPr>
    </w:p>
    <w:p w14:paraId="6BEC12C7" w14:textId="6756EF5F" w:rsidR="0049790D" w:rsidRPr="00161ECE" w:rsidRDefault="0049790D" w:rsidP="00161EC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color w:val="000000"/>
          <w:lang w:val="en-US"/>
        </w:rPr>
        <w:t>Executive Committee indicated no objection to forming a Language Circle, pending further MOU clarification regarding joint funding.</w:t>
      </w:r>
    </w:p>
    <w:p w14:paraId="1F184956" w14:textId="3B0188DD" w:rsidR="00B8636D" w:rsidRPr="00161ECE" w:rsidRDefault="00B8636D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b/>
          <w:bCs/>
          <w:color w:val="000000"/>
          <w:lang w:val="en-US"/>
        </w:rPr>
      </w:pPr>
    </w:p>
    <w:p w14:paraId="01C21A60" w14:textId="77777777" w:rsidR="00B8636D" w:rsidRDefault="0028154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REVIEW AND PAY VOUCHERS</w:t>
      </w:r>
    </w:p>
    <w:p w14:paraId="7FC7E780" w14:textId="2FF47122" w:rsidR="00CA20E1" w:rsidRDefault="000F16DC" w:rsidP="00CA20E1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Robert Hullman made a motion to pay $294,687.98</w:t>
      </w:r>
      <w:r w:rsidR="00281545"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 xml:space="preserve"> Tony Fee seconded the motion. The motion carried 3 in favor, 0 opposed.</w:t>
      </w:r>
    </w:p>
    <w:p w14:paraId="061E60A7" w14:textId="77777777" w:rsidR="00CA20E1" w:rsidRPr="00CA20E1" w:rsidRDefault="00CA20E1" w:rsidP="00CA20E1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Times New Roman" w:eastAsia="Times New Roman" w:hAnsi="Times New Roman" w:cs="Times New Roman"/>
          <w:color w:val="000000"/>
        </w:rPr>
      </w:pPr>
    </w:p>
    <w:p w14:paraId="41E9F98C" w14:textId="77777777" w:rsidR="00B8636D" w:rsidRDefault="0028154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ADJOURNMENT </w:t>
      </w:r>
    </w:p>
    <w:p w14:paraId="48174B92" w14:textId="76592540" w:rsidR="00B8636D" w:rsidRDefault="00281545">
      <w:pPr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 xml:space="preserve">  Robert Hullman motioned to adjourn the meeting at </w:t>
      </w:r>
      <w:r w:rsidR="000F16DC">
        <w:rPr>
          <w:rFonts w:ascii="Times New Roman" w:eastAsia="Times New Roman" w:hAnsi="Times New Roman" w:cs="Times New Roman"/>
        </w:rPr>
        <w:t>10:32</w:t>
      </w:r>
      <w:r>
        <w:rPr>
          <w:rFonts w:ascii="Times New Roman" w:eastAsia="Times New Roman" w:hAnsi="Times New Roman" w:cs="Times New Roman"/>
        </w:rPr>
        <w:t xml:space="preserve">AM. Tony Fee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seconded the motion. This motion passed</w:t>
      </w:r>
      <w:r w:rsidR="000F16DC">
        <w:rPr>
          <w:rFonts w:ascii="Times New Roman" w:eastAsia="Times New Roman" w:hAnsi="Times New Roman" w:cs="Times New Roman"/>
        </w:rPr>
        <w:t xml:space="preserve"> 3 in </w:t>
      </w:r>
      <w:r>
        <w:rPr>
          <w:rFonts w:ascii="Times New Roman" w:eastAsia="Times New Roman" w:hAnsi="Times New Roman" w:cs="Times New Roman"/>
        </w:rPr>
        <w:t xml:space="preserve">favor, 0 opposed. </w:t>
      </w:r>
    </w:p>
    <w:p w14:paraId="40BB0677" w14:textId="77777777" w:rsidR="00B8636D" w:rsidRDefault="00281545">
      <w:r>
        <w:t xml:space="preserve"> </w:t>
      </w:r>
    </w:p>
    <w:p w14:paraId="61F3E8AE" w14:textId="77777777" w:rsidR="00B8636D" w:rsidRDefault="00B8636D"/>
    <w:p w14:paraId="6532592A" w14:textId="77777777" w:rsidR="00B8636D" w:rsidRDefault="009C69F2">
      <w:r>
        <w:rPr>
          <w:noProof/>
        </w:rPr>
        <w:pict w14:anchorId="74F43D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Signature Line, Unsigned" style="width:192.15pt;height:95.85pt;mso-width-percent:0;mso-height-percent:0;mso-width-percent:0;mso-height-percent:0">
            <v:imagedata r:id="rId9" o:title=""/>
            <o:lock v:ext="edit" ungrouping="t" rotation="t" cropping="t" verticies="t" text="t" grouping="t"/>
            <o:signatureline v:ext="edit" id="{3B327D0B-1AF0-4C3D-9B86-63771D2B3E90}" provid="{00000000-0000-0000-0000-000000000000}" o:suggestedsigner="Missty Slater " o:suggestedsigner2="Chairwoman" o:suggestedsigneremail="chair@iowas.org" issignatureline="t"/>
          </v:shape>
        </w:pict>
      </w:r>
      <w:r w:rsidR="00281545">
        <w:t xml:space="preserve">                                  </w:t>
      </w:r>
      <w:r>
        <w:rPr>
          <w:noProof/>
        </w:rPr>
        <w:pict w14:anchorId="48EB40E7">
          <v:shape id="_x0000_i1025" type="#_x0000_t75" alt="Signature Line, Unsigned" style="width:192.15pt;height:95.85pt;mso-width-percent:0;mso-height-percent:0;mso-width-percent:0;mso-height-percent:0">
            <v:imagedata r:id="rId10" o:title=""/>
            <o:lock v:ext="edit" ungrouping="t" rotation="t" cropping="t" verticies="t" text="t" grouping="t"/>
            <o:signatureline v:ext="edit" id="{9020F96B-0AD4-4B65-B169-3B07311DCB76}" provid="{00000000-0000-0000-0000-000000000000}" o:suggestedsigner="Anthony Fee" o:suggestedsigner2="Executive Committee Secretary" o:suggestedsigneremail="tony.fee@iowas.org" issignatureline="t"/>
          </v:shape>
        </w:pict>
      </w:r>
    </w:p>
    <w:p w14:paraId="5793870F" w14:textId="77777777" w:rsidR="00B8636D" w:rsidRDefault="00B8636D"/>
    <w:p w14:paraId="51B12C61" w14:textId="77777777" w:rsidR="00B8636D" w:rsidRDefault="00B8636D"/>
    <w:sectPr w:rsidR="00B8636D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98FFD0" w14:textId="77777777" w:rsidR="009C69F2" w:rsidRDefault="009C69F2">
      <w:pPr>
        <w:spacing w:after="0" w:line="240" w:lineRule="auto"/>
      </w:pPr>
      <w:r>
        <w:separator/>
      </w:r>
    </w:p>
  </w:endnote>
  <w:endnote w:type="continuationSeparator" w:id="0">
    <w:p w14:paraId="5B234523" w14:textId="77777777" w:rsidR="009C69F2" w:rsidRDefault="009C69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E7BE5D4F-9DBF-7D42-B6A0-ED5FC6FB4448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5B1CC6FC-F6ED-6B46-B35D-87F1B3D80086}"/>
    <w:embedBold r:id="rId4" w:fontKey="{29D3C6E9-9DE9-BC47-906D-CE1C229D858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C623F86C-8AFF-6146-A6C8-1BC13E9C0A80}"/>
    <w:embedBold r:id="rId6" w:fontKey="{963B0CBA-AE09-2146-9941-4E5E7EF5F2BA}"/>
    <w:embedItalic r:id="rId7" w:fontKey="{5CB1947B-4D24-5043-8F4D-FAFEC0F83336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8" w:fontKey="{F73E5733-091C-E443-BFFC-2BCFC2332B69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9840073D-B92A-524C-963A-CBBDDB12EDA3}"/>
    <w:embedBold r:id="rId10" w:fontKey="{D1BE7B53-7459-B345-8033-9A4DB3989308}"/>
    <w:embedItalic r:id="rId11" w:fontKey="{C7B7C12F-1D3E-4143-A95E-DCB916206391}"/>
  </w:font>
  <w:font w:name="Play">
    <w:altName w:val="Calibri"/>
    <w:panose1 w:val="020B0604020202020204"/>
    <w:charset w:val="00"/>
    <w:family w:val="auto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3" w:fontKey="{AA1063EB-8C55-B444-8924-EFC665EF33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C176E7" w14:textId="77777777" w:rsidR="00B8636D" w:rsidRDefault="0028154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0BFB3564" w14:textId="77777777" w:rsidR="00B8636D" w:rsidRDefault="00B8636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EEAD24" w14:textId="77777777" w:rsidR="009C69F2" w:rsidRDefault="009C69F2">
      <w:pPr>
        <w:spacing w:after="0" w:line="240" w:lineRule="auto"/>
      </w:pPr>
      <w:r>
        <w:separator/>
      </w:r>
    </w:p>
  </w:footnote>
  <w:footnote w:type="continuationSeparator" w:id="0">
    <w:p w14:paraId="6A9F5580" w14:textId="77777777" w:rsidR="009C69F2" w:rsidRDefault="009C69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75DA09" w14:textId="5592A110" w:rsidR="00B8636D" w:rsidRDefault="000F16D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t>EC Weekly Meeting Minutes 2-18-2026</w:t>
    </w:r>
  </w:p>
  <w:p w14:paraId="7E3A3959" w14:textId="77777777" w:rsidR="00B8636D" w:rsidRDefault="00B8636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1AB70060" w14:textId="77777777" w:rsidR="00B8636D" w:rsidRDefault="00B8636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80622B"/>
    <w:multiLevelType w:val="multilevel"/>
    <w:tmpl w:val="30DE434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8E93CB4"/>
    <w:multiLevelType w:val="hybridMultilevel"/>
    <w:tmpl w:val="7DA2118C"/>
    <w:lvl w:ilvl="0" w:tplc="698E06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0F3A9A"/>
    <w:multiLevelType w:val="multilevel"/>
    <w:tmpl w:val="E2A679AC"/>
    <w:lvl w:ilvl="0">
      <w:start w:val="1"/>
      <w:numFmt w:val="decimal"/>
      <w:lvlText w:val="%1."/>
      <w:lvlJc w:val="left"/>
      <w:pPr>
        <w:ind w:left="108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1440" w:hanging="360"/>
      </w:pPr>
      <w:rPr>
        <w:b w:val="0"/>
        <w:bCs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b/>
        <w:bCs/>
      </w:rPr>
    </w:lvl>
    <w:lvl w:ilvl="3">
      <w:start w:val="1"/>
      <w:numFmt w:val="decimal"/>
      <w:lvlText w:val="%1.%2.%3.%4"/>
      <w:lvlJc w:val="left"/>
      <w:pPr>
        <w:ind w:left="2520" w:hanging="720"/>
      </w:pPr>
      <w:rPr>
        <w:b/>
        <w:bCs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b/>
        <w:bCs/>
      </w:rPr>
    </w:lvl>
    <w:lvl w:ilvl="5">
      <w:start w:val="1"/>
      <w:numFmt w:val="decimal"/>
      <w:lvlText w:val="%1.%2.%3.%4.%5.%6"/>
      <w:lvlJc w:val="left"/>
      <w:pPr>
        <w:ind w:left="3600" w:hanging="1080"/>
      </w:pPr>
      <w:rPr>
        <w:b/>
        <w:bCs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b/>
        <w:bCs/>
      </w:rPr>
    </w:lvl>
    <w:lvl w:ilvl="7">
      <w:start w:val="1"/>
      <w:numFmt w:val="decimal"/>
      <w:lvlText w:val="%1.%2.%3.%4.%5.%6.%7.%8"/>
      <w:lvlJc w:val="left"/>
      <w:pPr>
        <w:ind w:left="4680" w:hanging="1440"/>
      </w:pPr>
      <w:rPr>
        <w:b/>
        <w:bCs/>
      </w:rPr>
    </w:lvl>
    <w:lvl w:ilvl="8">
      <w:start w:val="1"/>
      <w:numFmt w:val="decimal"/>
      <w:lvlText w:val="%1.%2.%3.%4.%5.%6.%7.%8.%9"/>
      <w:lvlJc w:val="left"/>
      <w:pPr>
        <w:ind w:left="5400" w:hanging="1800"/>
      </w:pPr>
      <w:rPr>
        <w:b/>
        <w:bCs/>
      </w:rPr>
    </w:lvl>
  </w:abstractNum>
  <w:num w:numId="1" w16cid:durableId="569198606">
    <w:abstractNumId w:val="0"/>
  </w:num>
  <w:num w:numId="2" w16cid:durableId="1229345311">
    <w:abstractNumId w:val="2"/>
  </w:num>
  <w:num w:numId="3" w16cid:durableId="14432996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0"/>
  <w:embedTrueTypeFonts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16DC"/>
    <w:rsid w:val="00055240"/>
    <w:rsid w:val="00075E48"/>
    <w:rsid w:val="000C190B"/>
    <w:rsid w:val="000F16DC"/>
    <w:rsid w:val="001612E6"/>
    <w:rsid w:val="00161ECE"/>
    <w:rsid w:val="00177425"/>
    <w:rsid w:val="00183708"/>
    <w:rsid w:val="00191C3A"/>
    <w:rsid w:val="0020121E"/>
    <w:rsid w:val="002418C1"/>
    <w:rsid w:val="00246C5D"/>
    <w:rsid w:val="00250BE5"/>
    <w:rsid w:val="00281545"/>
    <w:rsid w:val="002E4D3A"/>
    <w:rsid w:val="00351B24"/>
    <w:rsid w:val="0049790D"/>
    <w:rsid w:val="004A233E"/>
    <w:rsid w:val="004C6C1B"/>
    <w:rsid w:val="004C75E0"/>
    <w:rsid w:val="00555E26"/>
    <w:rsid w:val="00585D3A"/>
    <w:rsid w:val="006A6AAE"/>
    <w:rsid w:val="009331BF"/>
    <w:rsid w:val="009C69F2"/>
    <w:rsid w:val="009F4DF0"/>
    <w:rsid w:val="00A66D06"/>
    <w:rsid w:val="00A810FC"/>
    <w:rsid w:val="00A828F1"/>
    <w:rsid w:val="00B3578D"/>
    <w:rsid w:val="00B8636D"/>
    <w:rsid w:val="00C30840"/>
    <w:rsid w:val="00CA20E1"/>
    <w:rsid w:val="00E80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DAF0AD"/>
  <w15:docId w15:val="{6F3FCF17-6AA3-4389-9DD2-AF87E9C0B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4233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4233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4233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94233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4233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4233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4233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4233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4233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4233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4233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4233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9423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9423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4233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4233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4233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4233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4233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4233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4233F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63F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3F4A"/>
    <w:rPr>
      <w:rFonts w:ascii="Aptos" w:eastAsia="Aptos" w:hAnsi="Aptos" w:cs="Times New Roman"/>
    </w:rPr>
  </w:style>
  <w:style w:type="paragraph" w:styleId="Footer">
    <w:name w:val="footer"/>
    <w:basedOn w:val="Normal"/>
    <w:link w:val="FooterChar"/>
    <w:uiPriority w:val="99"/>
    <w:unhideWhenUsed/>
    <w:rsid w:val="00263F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3F4A"/>
    <w:rPr>
      <w:rFonts w:ascii="Aptos" w:eastAsia="Aptos" w:hAnsi="Aptos" w:cs="Times New Roman"/>
    </w:rPr>
  </w:style>
  <w:style w:type="paragraph" w:styleId="NormalWeb">
    <w:name w:val="Normal (Web)"/>
    <w:basedOn w:val="Normal"/>
    <w:uiPriority w:val="99"/>
    <w:semiHidden/>
    <w:unhideWhenUsed/>
    <w:rsid w:val="001E65CA"/>
    <w:pPr>
      <w:spacing w:before="100" w:beforeAutospacing="1" w:after="100" w:afterAutospacing="1" w:line="240" w:lineRule="auto"/>
    </w:pPr>
    <w:rPr>
      <w:rFonts w:ascii="Times New Roman" w:eastAsia="Times New Roman" w:hAnsi="Times New Roman"/>
    </w:rPr>
  </w:style>
  <w:style w:type="character" w:styleId="Strong">
    <w:name w:val="Strong"/>
    <w:basedOn w:val="DefaultParagraphFont"/>
    <w:uiPriority w:val="22"/>
    <w:qFormat/>
    <w:rsid w:val="001E65CA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784C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84C5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84C5A"/>
    <w:rPr>
      <w:rFonts w:ascii="Aptos" w:eastAsia="Aptos" w:hAnsi="Aptos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4C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4C5A"/>
    <w:rPr>
      <w:rFonts w:ascii="Aptos" w:eastAsia="Aptos" w:hAnsi="Aptos" w:cs="Times New Roman"/>
      <w:b/>
      <w:bCs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Kirkendall\OneDrive\Desktop\Crystal\Regular%20EC%20Meetings\Weekly%20Meeting%20Minutes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HJiRnKTGwcy9pP89MGSuy7luEQ==">CgMxLjAyDmgucm94Mnh2YTNzd2ltOAByITFORnEwa1dQVEdxV2MxWGIyMTFwVEZZdFJqbURxa2pqQg==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C:\Users\CKirkendall\OneDrive\Desktop\Crystal\Regular EC Meetings\Weekly Meeting Minutes Template.dotx</Template>
  <TotalTime>1</TotalTime>
  <Pages>4</Pages>
  <Words>554</Words>
  <Characters>3160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CKirkendall</dc:creator>
  <cp:lastModifiedBy>Emily Tharp</cp:lastModifiedBy>
  <cp:revision>2</cp:revision>
  <cp:lastPrinted>2026-02-20T20:37:00Z</cp:lastPrinted>
  <dcterms:created xsi:type="dcterms:W3CDTF">2026-02-25T20:04:00Z</dcterms:created>
  <dcterms:modified xsi:type="dcterms:W3CDTF">2026-02-25T20:04:00Z</dcterms:modified>
</cp:coreProperties>
</file>