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D2D91" w14:textId="77777777" w:rsidR="00B8636D" w:rsidRDefault="00B863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C6A00D8" w14:textId="48172132" w:rsidR="00B8636D" w:rsidRDefault="00281545">
      <w:pPr>
        <w:ind w:left="144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Executive Committee</w:t>
      </w:r>
      <w:r w:rsidR="00A86D57">
        <w:rPr>
          <w:rFonts w:ascii="Times New Roman" w:eastAsia="Times New Roman" w:hAnsi="Times New Roman" w:cs="Times New Roman"/>
          <w:sz w:val="40"/>
          <w:szCs w:val="40"/>
        </w:rPr>
        <w:t xml:space="preserve"> Weekly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Meeting Minutes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8E35250" wp14:editId="13D98F72">
            <wp:simplePos x="0" y="0"/>
            <wp:positionH relativeFrom="column">
              <wp:posOffset>-330833</wp:posOffset>
            </wp:positionH>
            <wp:positionV relativeFrom="paragraph">
              <wp:posOffset>-26669</wp:posOffset>
            </wp:positionV>
            <wp:extent cx="1106170" cy="1106170"/>
            <wp:effectExtent l="0" t="0" r="0" b="0"/>
            <wp:wrapNone/>
            <wp:docPr id="512030566" name="image3.png" descr="A logo of a native america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logo of a native american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106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AF5143" w14:textId="572285F4" w:rsidR="00B8636D" w:rsidRDefault="00281545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Date: </w:t>
      </w:r>
      <w:r w:rsidR="001705DE">
        <w:rPr>
          <w:rFonts w:ascii="Times New Roman" w:eastAsia="Times New Roman" w:hAnsi="Times New Roman" w:cs="Times New Roman"/>
        </w:rPr>
        <w:t>March 4</w:t>
      </w:r>
      <w:r w:rsidR="00C55F9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202</w:t>
      </w:r>
      <w:r w:rsidR="00C55F96">
        <w:rPr>
          <w:rFonts w:ascii="Times New Roman" w:eastAsia="Times New Roman" w:hAnsi="Times New Roman" w:cs="Times New Roman"/>
        </w:rPr>
        <w:t>6</w:t>
      </w:r>
    </w:p>
    <w:p w14:paraId="25CD354F" w14:textId="2E02E1DA" w:rsidR="00B8636D" w:rsidRDefault="00281545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Time: </w:t>
      </w:r>
      <w:r>
        <w:rPr>
          <w:rFonts w:ascii="Times New Roman" w:eastAsia="Times New Roman" w:hAnsi="Times New Roman" w:cs="Times New Roman"/>
        </w:rPr>
        <w:t>9:</w:t>
      </w:r>
      <w:r w:rsidR="00565BF5">
        <w:rPr>
          <w:rFonts w:ascii="Times New Roman" w:eastAsia="Times New Roman" w:hAnsi="Times New Roman" w:cs="Times New Roman"/>
        </w:rPr>
        <w:t>04</w:t>
      </w:r>
      <w:r>
        <w:rPr>
          <w:rFonts w:ascii="Times New Roman" w:eastAsia="Times New Roman" w:hAnsi="Times New Roman" w:cs="Times New Roman"/>
        </w:rPr>
        <w:t>AM</w:t>
      </w:r>
    </w:p>
    <w:p w14:paraId="4C82D37E" w14:textId="77777777" w:rsidR="00B8636D" w:rsidRDefault="00B8636D">
      <w:pPr>
        <w:rPr>
          <w:rFonts w:ascii="Times New Roman" w:eastAsia="Times New Roman" w:hAnsi="Times New Roman" w:cs="Times New Roman"/>
        </w:rPr>
      </w:pPr>
    </w:p>
    <w:p w14:paraId="51F860AA" w14:textId="77777777" w:rsidR="00B8636D" w:rsidRDefault="00281545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Attendees</w:t>
      </w:r>
    </w:p>
    <w:p w14:paraId="40A13612" w14:textId="77777777" w:rsidR="00B8636D" w:rsidRDefault="002815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Missty Slater, Chairman</w:t>
      </w:r>
    </w:p>
    <w:p w14:paraId="03A421FD" w14:textId="77777777" w:rsidR="00B8636D" w:rsidRDefault="002815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James Keller, Committee Vice Chairman</w:t>
      </w:r>
    </w:p>
    <w:p w14:paraId="4AB8AB65" w14:textId="77777777" w:rsidR="00B8636D" w:rsidRDefault="002815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Robert Hullman, Committee Treasurer</w:t>
      </w:r>
    </w:p>
    <w:p w14:paraId="29941C48" w14:textId="0FE6959F" w:rsidR="00B8636D" w:rsidRDefault="00FD07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 xml:space="preserve">Nathan Popejoy, </w:t>
      </w:r>
      <w:r w:rsidR="00281545">
        <w:rPr>
          <w:rFonts w:ascii="Times New Roman" w:eastAsia="Times New Roman" w:hAnsi="Times New Roman" w:cs="Times New Roman"/>
          <w:color w:val="000000"/>
        </w:rPr>
        <w:t>Committee Member</w:t>
      </w:r>
    </w:p>
    <w:p w14:paraId="57B92B76" w14:textId="77777777" w:rsidR="00D2440D" w:rsidRPr="00565BF5" w:rsidRDefault="00281545" w:rsidP="00D244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Tony Fee, Committee Secretary</w:t>
      </w:r>
    </w:p>
    <w:p w14:paraId="56F81B84" w14:textId="77777777" w:rsidR="00565BF5" w:rsidRDefault="00565BF5" w:rsidP="00565BF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</w:p>
    <w:p w14:paraId="6467EE80" w14:textId="17BA1CE6" w:rsidR="00013F83" w:rsidRPr="00013F83" w:rsidRDefault="00013F83" w:rsidP="00565BF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13F83">
        <w:rPr>
          <w:rFonts w:ascii="Times New Roman" w:eastAsia="Times New Roman" w:hAnsi="Times New Roman" w:cs="Times New Roman"/>
          <w:color w:val="000000"/>
          <w:sz w:val="36"/>
          <w:szCs w:val="36"/>
        </w:rPr>
        <w:t>Absent</w:t>
      </w:r>
    </w:p>
    <w:p w14:paraId="21F63AC3" w14:textId="77777777" w:rsidR="00207F6E" w:rsidRDefault="00207F6E" w:rsidP="00207F6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7B27D33" w14:textId="77777777" w:rsidR="00791361" w:rsidRDefault="00791361" w:rsidP="00207F6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4C61CDD" w14:textId="77777777" w:rsidR="00207F6E" w:rsidRDefault="00281545" w:rsidP="00207F6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440D">
        <w:rPr>
          <w:rFonts w:ascii="Times New Roman" w:eastAsia="Times New Roman" w:hAnsi="Times New Roman" w:cs="Times New Roman"/>
          <w:b/>
          <w:bCs/>
          <w:color w:val="000000"/>
        </w:rPr>
        <w:t>C</w:t>
      </w:r>
      <w:r w:rsidR="0067165D" w:rsidRPr="00D2440D">
        <w:rPr>
          <w:rFonts w:ascii="Times New Roman" w:eastAsia="Times New Roman" w:hAnsi="Times New Roman" w:cs="Times New Roman"/>
          <w:b/>
          <w:bCs/>
          <w:color w:val="000000"/>
        </w:rPr>
        <w:t>ALL TO ORDER</w:t>
      </w:r>
    </w:p>
    <w:p w14:paraId="321FEEFA" w14:textId="34CB3BE2" w:rsidR="00B8636D" w:rsidRPr="00207F6E" w:rsidRDefault="00281545" w:rsidP="00207F6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 xml:space="preserve">Meeting </w:t>
      </w:r>
      <w:r w:rsidR="00FD0741">
        <w:rPr>
          <w:rFonts w:ascii="Times New Roman" w:eastAsia="Times New Roman" w:hAnsi="Times New Roman" w:cs="Times New Roman"/>
          <w:color w:val="000000"/>
        </w:rPr>
        <w:t>called</w:t>
      </w:r>
      <w:r w:rsidR="00936D16">
        <w:rPr>
          <w:rFonts w:ascii="Times New Roman" w:eastAsia="Times New Roman" w:hAnsi="Times New Roman" w:cs="Times New Roman"/>
          <w:color w:val="000000"/>
        </w:rPr>
        <w:t xml:space="preserve"> </w:t>
      </w:r>
      <w:r w:rsidR="002D4350">
        <w:rPr>
          <w:rFonts w:ascii="Times New Roman" w:eastAsia="Times New Roman" w:hAnsi="Times New Roman" w:cs="Times New Roman"/>
          <w:color w:val="000000"/>
        </w:rPr>
        <w:t xml:space="preserve">to </w:t>
      </w:r>
      <w:r>
        <w:rPr>
          <w:rFonts w:ascii="Times New Roman" w:eastAsia="Times New Roman" w:hAnsi="Times New Roman" w:cs="Times New Roman"/>
          <w:color w:val="000000"/>
        </w:rPr>
        <w:t>order at 9:</w:t>
      </w:r>
      <w:r w:rsidR="00013F83">
        <w:rPr>
          <w:rFonts w:ascii="Times New Roman" w:eastAsia="Times New Roman" w:hAnsi="Times New Roman" w:cs="Times New Roman"/>
          <w:color w:val="000000"/>
        </w:rPr>
        <w:t>04</w:t>
      </w:r>
      <w:r>
        <w:rPr>
          <w:rFonts w:ascii="Times New Roman" w:eastAsia="Times New Roman" w:hAnsi="Times New Roman" w:cs="Times New Roman"/>
          <w:color w:val="000000"/>
        </w:rPr>
        <w:t>AM.</w:t>
      </w:r>
    </w:p>
    <w:p w14:paraId="5A399A7C" w14:textId="77777777" w:rsidR="00AE1920" w:rsidRDefault="00AE192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4FD494D9" w14:textId="77777777" w:rsidR="00AF43C2" w:rsidRDefault="00936D16" w:rsidP="00AF43C2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ROLL CALL</w:t>
      </w:r>
    </w:p>
    <w:p w14:paraId="0953CEF0" w14:textId="0E3FD975" w:rsidR="00B8636D" w:rsidRPr="00AF43C2" w:rsidRDefault="00281545" w:rsidP="00AF43C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b/>
          <w:bCs/>
          <w:color w:val="000000"/>
        </w:rPr>
      </w:pPr>
      <w:r w:rsidRPr="00AF43C2">
        <w:rPr>
          <w:rFonts w:ascii="Times New Roman" w:eastAsia="Times New Roman" w:hAnsi="Times New Roman" w:cs="Times New Roman"/>
          <w:color w:val="000000"/>
        </w:rPr>
        <w:t>All Executive Committee (EC) members are presen</w:t>
      </w:r>
      <w:r w:rsidR="00194F0F" w:rsidRPr="00AF43C2">
        <w:rPr>
          <w:rFonts w:ascii="Times New Roman" w:eastAsia="Times New Roman" w:hAnsi="Times New Roman" w:cs="Times New Roman"/>
          <w:color w:val="000000"/>
        </w:rPr>
        <w:t>t</w:t>
      </w:r>
      <w:r w:rsidR="002D4350">
        <w:rPr>
          <w:rFonts w:ascii="Times New Roman" w:eastAsia="Times New Roman" w:hAnsi="Times New Roman" w:cs="Times New Roman"/>
          <w:color w:val="000000"/>
        </w:rPr>
        <w:t>.</w:t>
      </w:r>
    </w:p>
    <w:p w14:paraId="3A1DCD48" w14:textId="77777777" w:rsidR="00AE1920" w:rsidRDefault="00AE1920" w:rsidP="00AE192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0AEDC679" w14:textId="2F440193" w:rsidR="00AE1920" w:rsidRDefault="00936D16" w:rsidP="002B597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APPROVAL OF MINUTES</w:t>
      </w:r>
    </w:p>
    <w:p w14:paraId="7F568452" w14:textId="60D13B9F" w:rsidR="00953894" w:rsidRDefault="006513C6" w:rsidP="00EA14E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Tony Fee</w:t>
      </w:r>
      <w:r w:rsidR="00936D16">
        <w:rPr>
          <w:rFonts w:ascii="Times New Roman" w:eastAsia="Times New Roman" w:hAnsi="Times New Roman" w:cs="Times New Roman"/>
          <w:color w:val="000000"/>
        </w:rPr>
        <w:t xml:space="preserve"> </w:t>
      </w:r>
      <w:r w:rsidR="00010552">
        <w:rPr>
          <w:rFonts w:ascii="Times New Roman" w:eastAsia="Times New Roman" w:hAnsi="Times New Roman" w:cs="Times New Roman"/>
          <w:color w:val="000000"/>
        </w:rPr>
        <w:t xml:space="preserve">made a motion to approve </w:t>
      </w:r>
      <w:r w:rsidR="0048257F">
        <w:rPr>
          <w:rFonts w:ascii="Times New Roman" w:eastAsia="Times New Roman" w:hAnsi="Times New Roman" w:cs="Times New Roman"/>
          <w:color w:val="000000"/>
        </w:rPr>
        <w:t xml:space="preserve">meeting </w:t>
      </w:r>
      <w:r w:rsidR="00010552">
        <w:rPr>
          <w:rFonts w:ascii="Times New Roman" w:eastAsia="Times New Roman" w:hAnsi="Times New Roman" w:cs="Times New Roman"/>
          <w:color w:val="000000"/>
        </w:rPr>
        <w:t>minute</w:t>
      </w:r>
      <w:r w:rsidR="00385C79">
        <w:rPr>
          <w:rFonts w:ascii="Times New Roman" w:eastAsia="Times New Roman" w:hAnsi="Times New Roman" w:cs="Times New Roman"/>
          <w:color w:val="000000"/>
        </w:rPr>
        <w:t xml:space="preserve">s. </w:t>
      </w:r>
      <w:r w:rsidR="004B234C">
        <w:rPr>
          <w:rFonts w:ascii="Times New Roman" w:eastAsia="Times New Roman" w:hAnsi="Times New Roman" w:cs="Times New Roman"/>
          <w:color w:val="000000"/>
        </w:rPr>
        <w:t xml:space="preserve">Robert Hullman </w:t>
      </w:r>
      <w:r w:rsidR="00A44D06">
        <w:rPr>
          <w:rFonts w:ascii="Times New Roman" w:eastAsia="Times New Roman" w:hAnsi="Times New Roman" w:cs="Times New Roman"/>
          <w:color w:val="000000"/>
        </w:rPr>
        <w:t>seconded the motion</w:t>
      </w:r>
      <w:r w:rsidR="008F63AE">
        <w:rPr>
          <w:rFonts w:ascii="Times New Roman" w:eastAsia="Times New Roman" w:hAnsi="Times New Roman" w:cs="Times New Roman"/>
          <w:color w:val="000000"/>
        </w:rPr>
        <w:t>.</w:t>
      </w:r>
      <w:r w:rsidR="005B01F7">
        <w:rPr>
          <w:rFonts w:ascii="Times New Roman" w:eastAsia="Times New Roman" w:hAnsi="Times New Roman" w:cs="Times New Roman"/>
          <w:color w:val="000000"/>
        </w:rPr>
        <w:t xml:space="preserve"> </w:t>
      </w:r>
      <w:r w:rsidR="00897E74">
        <w:rPr>
          <w:rFonts w:ascii="Times New Roman" w:eastAsia="Times New Roman" w:hAnsi="Times New Roman" w:cs="Times New Roman"/>
          <w:color w:val="000000"/>
        </w:rPr>
        <w:t xml:space="preserve">The motion carried </w:t>
      </w:r>
      <w:r w:rsidR="009319B6">
        <w:rPr>
          <w:rFonts w:ascii="Times New Roman" w:eastAsia="Times New Roman" w:hAnsi="Times New Roman" w:cs="Times New Roman"/>
          <w:color w:val="000000"/>
        </w:rPr>
        <w:t>4</w:t>
      </w:r>
      <w:r w:rsidR="00897E74">
        <w:rPr>
          <w:rFonts w:ascii="Times New Roman" w:eastAsia="Times New Roman" w:hAnsi="Times New Roman" w:cs="Times New Roman"/>
          <w:color w:val="000000"/>
        </w:rPr>
        <w:t xml:space="preserve"> in favor, 0 opposed.</w:t>
      </w:r>
    </w:p>
    <w:p w14:paraId="7E156BDC" w14:textId="77777777" w:rsidR="00297216" w:rsidRDefault="00297216" w:rsidP="00EA14E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735EA19C" w14:textId="56C9D9BD" w:rsidR="00297216" w:rsidRPr="00714E06" w:rsidRDefault="00714E06" w:rsidP="00297216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CASINO MANAGEMENT/GAMING COMMISSION</w:t>
      </w:r>
    </w:p>
    <w:p w14:paraId="7495C3AD" w14:textId="038AAE21" w:rsidR="007653A9" w:rsidRDefault="00EB6E0F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Benny, Lisa and Jolene</w:t>
      </w:r>
      <w:r w:rsidR="0056581E">
        <w:rPr>
          <w:rFonts w:ascii="Times New Roman" w:eastAsia="Times New Roman" w:hAnsi="Times New Roman" w:cs="Times New Roman"/>
          <w:color w:val="000000"/>
        </w:rPr>
        <w:t xml:space="preserve"> Anderson</w:t>
      </w:r>
      <w:r>
        <w:rPr>
          <w:rFonts w:ascii="Times New Roman" w:eastAsia="Times New Roman" w:hAnsi="Times New Roman" w:cs="Times New Roman"/>
          <w:color w:val="000000"/>
        </w:rPr>
        <w:t xml:space="preserve"> are present with the EC members </w:t>
      </w:r>
      <w:r w:rsidR="0056581E">
        <w:rPr>
          <w:rFonts w:ascii="Times New Roman" w:eastAsia="Times New Roman" w:hAnsi="Times New Roman" w:cs="Times New Roman"/>
          <w:color w:val="000000"/>
        </w:rPr>
        <w:t>for discussion</w:t>
      </w:r>
      <w:r w:rsidR="002D4623">
        <w:rPr>
          <w:rFonts w:ascii="Times New Roman" w:eastAsia="Times New Roman" w:hAnsi="Times New Roman" w:cs="Times New Roman"/>
          <w:color w:val="000000"/>
        </w:rPr>
        <w:t xml:space="preserve"> regarding Casino Management and Gaming Commission.</w:t>
      </w:r>
      <w:r w:rsidR="00B266EA">
        <w:rPr>
          <w:rFonts w:ascii="Times New Roman" w:eastAsia="Times New Roman" w:hAnsi="Times New Roman" w:cs="Times New Roman"/>
          <w:color w:val="000000"/>
        </w:rPr>
        <w:t xml:space="preserve"> Benny</w:t>
      </w:r>
      <w:r w:rsidR="00C23D88">
        <w:rPr>
          <w:rFonts w:ascii="Times New Roman" w:eastAsia="Times New Roman" w:hAnsi="Times New Roman" w:cs="Times New Roman"/>
          <w:color w:val="000000"/>
        </w:rPr>
        <w:t xml:space="preserve"> noted some of the issues identified are following</w:t>
      </w:r>
      <w:r w:rsidR="00393304">
        <w:rPr>
          <w:rFonts w:ascii="Times New Roman" w:eastAsia="Times New Roman" w:hAnsi="Times New Roman" w:cs="Times New Roman"/>
          <w:color w:val="000000"/>
        </w:rPr>
        <w:t>: incorrect dates</w:t>
      </w:r>
      <w:r w:rsidR="006D7972">
        <w:rPr>
          <w:rFonts w:ascii="Times New Roman" w:eastAsia="Times New Roman" w:hAnsi="Times New Roman" w:cs="Times New Roman"/>
          <w:color w:val="000000"/>
        </w:rPr>
        <w:t xml:space="preserve"> on the NOR (Notice of Reports)</w:t>
      </w:r>
      <w:r w:rsidR="00393304">
        <w:rPr>
          <w:rFonts w:ascii="Times New Roman" w:eastAsia="Times New Roman" w:hAnsi="Times New Roman" w:cs="Times New Roman"/>
          <w:color w:val="000000"/>
        </w:rPr>
        <w:t xml:space="preserve"> </w:t>
      </w:r>
      <w:r w:rsidR="00F6770A">
        <w:rPr>
          <w:rFonts w:ascii="Times New Roman" w:eastAsia="Times New Roman" w:hAnsi="Times New Roman" w:cs="Times New Roman"/>
          <w:color w:val="000000"/>
        </w:rPr>
        <w:t>of hire were used instead of actual employment start dates</w:t>
      </w:r>
      <w:r w:rsidR="003D180C">
        <w:rPr>
          <w:rFonts w:ascii="Times New Roman" w:eastAsia="Times New Roman" w:hAnsi="Times New Roman" w:cs="Times New Roman"/>
          <w:color w:val="000000"/>
        </w:rPr>
        <w:t>, no formal policy on licensing</w:t>
      </w:r>
      <w:r w:rsidR="00635324">
        <w:rPr>
          <w:rFonts w:ascii="Times New Roman" w:eastAsia="Times New Roman" w:hAnsi="Times New Roman" w:cs="Times New Roman"/>
          <w:color w:val="000000"/>
        </w:rPr>
        <w:t xml:space="preserve"> Moving forward correct dates will be submitted,</w:t>
      </w:r>
      <w:r w:rsidR="00ED656B">
        <w:rPr>
          <w:rFonts w:ascii="Times New Roman" w:eastAsia="Times New Roman" w:hAnsi="Times New Roman" w:cs="Times New Roman"/>
          <w:color w:val="000000"/>
        </w:rPr>
        <w:t xml:space="preserve"> and internal process updated to ensure accurate submission timelines.</w:t>
      </w:r>
      <w:r w:rsidR="002450C3">
        <w:rPr>
          <w:rFonts w:ascii="Times New Roman" w:eastAsia="Times New Roman" w:hAnsi="Times New Roman" w:cs="Times New Roman"/>
          <w:color w:val="000000"/>
        </w:rPr>
        <w:t xml:space="preserve"> </w:t>
      </w:r>
      <w:r w:rsidR="00541B47">
        <w:rPr>
          <w:rFonts w:ascii="Times New Roman" w:eastAsia="Times New Roman" w:hAnsi="Times New Roman" w:cs="Times New Roman"/>
          <w:color w:val="000000"/>
        </w:rPr>
        <w:t>Gaming Commission is working with Jolene Anderson</w:t>
      </w:r>
      <w:r w:rsidR="00554A49">
        <w:rPr>
          <w:rFonts w:ascii="Times New Roman" w:eastAsia="Times New Roman" w:hAnsi="Times New Roman" w:cs="Times New Roman"/>
          <w:color w:val="000000"/>
        </w:rPr>
        <w:t xml:space="preserve"> on updating policies. A draft licensing policy is being developed </w:t>
      </w:r>
      <w:r w:rsidR="000B5D27">
        <w:rPr>
          <w:rFonts w:ascii="Times New Roman" w:eastAsia="Times New Roman" w:hAnsi="Times New Roman" w:cs="Times New Roman"/>
          <w:color w:val="000000"/>
        </w:rPr>
        <w:t>and will be sent for legal review before adoption.</w:t>
      </w:r>
    </w:p>
    <w:p w14:paraId="52E9CC34" w14:textId="77777777" w:rsidR="000B5D27" w:rsidRDefault="000B5D27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6CBA45C2" w14:textId="2597F6C4" w:rsidR="000B5D27" w:rsidRDefault="00BF2826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Miranda </w:t>
      </w:r>
      <w:r w:rsidR="00CF075D">
        <w:rPr>
          <w:rFonts w:ascii="Times New Roman" w:eastAsia="Times New Roman" w:hAnsi="Times New Roman" w:cs="Times New Roman"/>
          <w:color w:val="000000"/>
        </w:rPr>
        <w:t xml:space="preserve">is a representative for </w:t>
      </w:r>
      <w:r w:rsidR="00F26862">
        <w:rPr>
          <w:rFonts w:ascii="Times New Roman" w:eastAsia="Times New Roman" w:hAnsi="Times New Roman" w:cs="Times New Roman"/>
          <w:color w:val="000000"/>
        </w:rPr>
        <w:t>NIGC who</w:t>
      </w:r>
      <w:r w:rsidR="006F0C4D">
        <w:rPr>
          <w:rFonts w:ascii="Times New Roman" w:eastAsia="Times New Roman" w:hAnsi="Times New Roman" w:cs="Times New Roman"/>
          <w:color w:val="000000"/>
        </w:rPr>
        <w:t xml:space="preserve"> was on site and given a tour of Casino.</w:t>
      </w:r>
      <w:r w:rsidR="00CF4C0E">
        <w:rPr>
          <w:rFonts w:ascii="Times New Roman" w:eastAsia="Times New Roman" w:hAnsi="Times New Roman" w:cs="Times New Roman"/>
          <w:color w:val="000000"/>
        </w:rPr>
        <w:t xml:space="preserve"> </w:t>
      </w:r>
      <w:r w:rsidR="00804904">
        <w:rPr>
          <w:rFonts w:ascii="Times New Roman" w:eastAsia="Times New Roman" w:hAnsi="Times New Roman" w:cs="Times New Roman"/>
          <w:color w:val="000000"/>
        </w:rPr>
        <w:t xml:space="preserve">She thought </w:t>
      </w:r>
      <w:r w:rsidR="0040183A">
        <w:rPr>
          <w:rFonts w:ascii="Times New Roman" w:eastAsia="Times New Roman" w:hAnsi="Times New Roman" w:cs="Times New Roman"/>
          <w:color w:val="000000"/>
        </w:rPr>
        <w:t xml:space="preserve">overall compliance is good, </w:t>
      </w:r>
      <w:r w:rsidR="00603408">
        <w:rPr>
          <w:rFonts w:ascii="Times New Roman" w:eastAsia="Times New Roman" w:hAnsi="Times New Roman" w:cs="Times New Roman"/>
          <w:color w:val="000000"/>
        </w:rPr>
        <w:t xml:space="preserve">but a few </w:t>
      </w:r>
      <w:r w:rsidR="0040183A">
        <w:rPr>
          <w:rFonts w:ascii="Times New Roman" w:eastAsia="Times New Roman" w:hAnsi="Times New Roman" w:cs="Times New Roman"/>
          <w:color w:val="000000"/>
        </w:rPr>
        <w:t xml:space="preserve">minor procedural issues were identified. </w:t>
      </w:r>
      <w:r w:rsidR="00603408">
        <w:rPr>
          <w:rFonts w:ascii="Times New Roman" w:eastAsia="Times New Roman" w:hAnsi="Times New Roman" w:cs="Times New Roman"/>
          <w:color w:val="000000"/>
        </w:rPr>
        <w:t>A</w:t>
      </w:r>
      <w:r w:rsidR="000E7E2F">
        <w:rPr>
          <w:rFonts w:ascii="Times New Roman" w:eastAsia="Times New Roman" w:hAnsi="Times New Roman" w:cs="Times New Roman"/>
          <w:color w:val="000000"/>
        </w:rPr>
        <w:t xml:space="preserve"> written report will be provided</w:t>
      </w:r>
      <w:r w:rsidR="00012346">
        <w:rPr>
          <w:rFonts w:ascii="Times New Roman" w:eastAsia="Times New Roman" w:hAnsi="Times New Roman" w:cs="Times New Roman"/>
          <w:color w:val="000000"/>
        </w:rPr>
        <w:t>, and additional review may focus on surveillance operations.</w:t>
      </w:r>
      <w:r w:rsidR="00400FD8">
        <w:rPr>
          <w:rFonts w:ascii="Times New Roman" w:eastAsia="Times New Roman" w:hAnsi="Times New Roman" w:cs="Times New Roman"/>
          <w:color w:val="000000"/>
        </w:rPr>
        <w:t xml:space="preserve"> </w:t>
      </w:r>
      <w:r w:rsidR="00603408">
        <w:rPr>
          <w:rFonts w:ascii="Times New Roman" w:eastAsia="Times New Roman" w:hAnsi="Times New Roman" w:cs="Times New Roman"/>
          <w:color w:val="000000"/>
        </w:rPr>
        <w:t>Require</w:t>
      </w:r>
      <w:r w:rsidR="00E66585">
        <w:rPr>
          <w:rFonts w:ascii="Times New Roman" w:eastAsia="Times New Roman" w:hAnsi="Times New Roman" w:cs="Times New Roman"/>
          <w:color w:val="000000"/>
        </w:rPr>
        <w:t>d</w:t>
      </w:r>
      <w:r w:rsidR="00603408">
        <w:rPr>
          <w:rFonts w:ascii="Times New Roman" w:eastAsia="Times New Roman" w:hAnsi="Times New Roman" w:cs="Times New Roman"/>
          <w:color w:val="000000"/>
        </w:rPr>
        <w:t xml:space="preserve"> NIGC</w:t>
      </w:r>
      <w:r w:rsidR="00400FD8">
        <w:rPr>
          <w:rFonts w:ascii="Times New Roman" w:eastAsia="Times New Roman" w:hAnsi="Times New Roman" w:cs="Times New Roman"/>
          <w:color w:val="000000"/>
        </w:rPr>
        <w:t xml:space="preserve"> training </w:t>
      </w:r>
      <w:r w:rsidR="00B37E11">
        <w:rPr>
          <w:rFonts w:ascii="Times New Roman" w:eastAsia="Times New Roman" w:hAnsi="Times New Roman" w:cs="Times New Roman"/>
          <w:color w:val="000000"/>
        </w:rPr>
        <w:t xml:space="preserve">will </w:t>
      </w:r>
      <w:r w:rsidR="00603408">
        <w:rPr>
          <w:rFonts w:ascii="Times New Roman" w:eastAsia="Times New Roman" w:hAnsi="Times New Roman" w:cs="Times New Roman"/>
          <w:color w:val="000000"/>
        </w:rPr>
        <w:t xml:space="preserve">be </w:t>
      </w:r>
      <w:r w:rsidR="00B37E11">
        <w:rPr>
          <w:rFonts w:ascii="Times New Roman" w:eastAsia="Times New Roman" w:hAnsi="Times New Roman" w:cs="Times New Roman"/>
          <w:color w:val="000000"/>
        </w:rPr>
        <w:t>virtually</w:t>
      </w:r>
      <w:r w:rsidR="00603408">
        <w:rPr>
          <w:rFonts w:ascii="Times New Roman" w:eastAsia="Times New Roman" w:hAnsi="Times New Roman" w:cs="Times New Roman"/>
          <w:color w:val="000000"/>
        </w:rPr>
        <w:t xml:space="preserve"> and </w:t>
      </w:r>
      <w:r w:rsidR="00C14658">
        <w:rPr>
          <w:rFonts w:ascii="Times New Roman" w:eastAsia="Times New Roman" w:hAnsi="Times New Roman" w:cs="Times New Roman"/>
          <w:color w:val="000000"/>
        </w:rPr>
        <w:t>last approximately 6-8 hours</w:t>
      </w:r>
      <w:r w:rsidR="00B37E11">
        <w:rPr>
          <w:rFonts w:ascii="Times New Roman" w:eastAsia="Times New Roman" w:hAnsi="Times New Roman" w:cs="Times New Roman"/>
          <w:color w:val="000000"/>
        </w:rPr>
        <w:t xml:space="preserve">. This training </w:t>
      </w:r>
      <w:r w:rsidR="005462DD">
        <w:rPr>
          <w:rFonts w:ascii="Times New Roman" w:eastAsia="Times New Roman" w:hAnsi="Times New Roman" w:cs="Times New Roman"/>
          <w:color w:val="000000"/>
        </w:rPr>
        <w:t>is mandatory for Casino staff, Gaming Commissioner,</w:t>
      </w:r>
      <w:r w:rsidR="00425171">
        <w:rPr>
          <w:rFonts w:ascii="Times New Roman" w:eastAsia="Times New Roman" w:hAnsi="Times New Roman" w:cs="Times New Roman"/>
          <w:color w:val="000000"/>
        </w:rPr>
        <w:t xml:space="preserve"> and leadership staff. Missty Slater and Robert Hullman will </w:t>
      </w:r>
      <w:r w:rsidR="00331BB6">
        <w:rPr>
          <w:rFonts w:ascii="Times New Roman" w:eastAsia="Times New Roman" w:hAnsi="Times New Roman" w:cs="Times New Roman"/>
          <w:color w:val="000000"/>
        </w:rPr>
        <w:t>be attending this training and</w:t>
      </w:r>
      <w:r w:rsidR="0081288D">
        <w:rPr>
          <w:rFonts w:ascii="Times New Roman" w:eastAsia="Times New Roman" w:hAnsi="Times New Roman" w:cs="Times New Roman"/>
          <w:color w:val="000000"/>
        </w:rPr>
        <w:t xml:space="preserve"> will </w:t>
      </w:r>
      <w:r w:rsidR="00E32F31">
        <w:rPr>
          <w:rFonts w:ascii="Times New Roman" w:eastAsia="Times New Roman" w:hAnsi="Times New Roman" w:cs="Times New Roman"/>
          <w:color w:val="000000"/>
        </w:rPr>
        <w:t>coordinate</w:t>
      </w:r>
      <w:r w:rsidR="0081288D">
        <w:rPr>
          <w:rFonts w:ascii="Times New Roman" w:eastAsia="Times New Roman" w:hAnsi="Times New Roman" w:cs="Times New Roman"/>
          <w:color w:val="000000"/>
        </w:rPr>
        <w:t xml:space="preserve"> schedules and send availability</w:t>
      </w:r>
      <w:r w:rsidR="00E32F31">
        <w:rPr>
          <w:rFonts w:ascii="Times New Roman" w:eastAsia="Times New Roman" w:hAnsi="Times New Roman" w:cs="Times New Roman"/>
          <w:color w:val="000000"/>
        </w:rPr>
        <w:t xml:space="preserve"> onto Benny and Lisa.</w:t>
      </w:r>
      <w:r w:rsidR="0009194E">
        <w:rPr>
          <w:rFonts w:ascii="Times New Roman" w:eastAsia="Times New Roman" w:hAnsi="Times New Roman" w:cs="Times New Roman"/>
          <w:color w:val="000000"/>
        </w:rPr>
        <w:t xml:space="preserve"> </w:t>
      </w:r>
      <w:r w:rsidR="00DE37CD">
        <w:rPr>
          <w:rFonts w:ascii="Times New Roman" w:eastAsia="Times New Roman" w:hAnsi="Times New Roman" w:cs="Times New Roman"/>
          <w:color w:val="000000"/>
        </w:rPr>
        <w:t>Must be submitted by May 4</w:t>
      </w:r>
      <w:r w:rsidR="00DE37CD" w:rsidRPr="00DE37CD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 w:rsidR="00DE37CD">
        <w:rPr>
          <w:rFonts w:ascii="Times New Roman" w:eastAsia="Times New Roman" w:hAnsi="Times New Roman" w:cs="Times New Roman"/>
          <w:color w:val="000000"/>
        </w:rPr>
        <w:t>, 2026.</w:t>
      </w:r>
    </w:p>
    <w:p w14:paraId="2757FB7D" w14:textId="77777777" w:rsidR="00F2466D" w:rsidRDefault="00F2466D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401F8A4F" w14:textId="49C47A18" w:rsidR="00F2466D" w:rsidRDefault="007B6800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Policy and Internal Control updates </w:t>
      </w:r>
      <w:r w:rsidR="00D17CD9">
        <w:rPr>
          <w:rFonts w:ascii="Times New Roman" w:eastAsia="Times New Roman" w:hAnsi="Times New Roman" w:cs="Times New Roman"/>
          <w:color w:val="000000"/>
        </w:rPr>
        <w:t>are</w:t>
      </w:r>
      <w:r w:rsidR="00FD468E">
        <w:rPr>
          <w:rFonts w:ascii="Times New Roman" w:eastAsia="Times New Roman" w:hAnsi="Times New Roman" w:cs="Times New Roman"/>
          <w:color w:val="000000"/>
        </w:rPr>
        <w:t xml:space="preserve"> being continued </w:t>
      </w:r>
      <w:r w:rsidR="00D03E55">
        <w:rPr>
          <w:rFonts w:ascii="Times New Roman" w:eastAsia="Times New Roman" w:hAnsi="Times New Roman" w:cs="Times New Roman"/>
          <w:color w:val="000000"/>
        </w:rPr>
        <w:t>with the following departments: Slots, Bingo, Accounting</w:t>
      </w:r>
      <w:r w:rsidR="009E63B7">
        <w:rPr>
          <w:rFonts w:ascii="Times New Roman" w:eastAsia="Times New Roman" w:hAnsi="Times New Roman" w:cs="Times New Roman"/>
          <w:color w:val="000000"/>
        </w:rPr>
        <w:t>,</w:t>
      </w:r>
      <w:r w:rsidR="00881416">
        <w:rPr>
          <w:rFonts w:ascii="Times New Roman" w:eastAsia="Times New Roman" w:hAnsi="Times New Roman" w:cs="Times New Roman"/>
          <w:color w:val="000000"/>
        </w:rPr>
        <w:t xml:space="preserve"> and</w:t>
      </w:r>
      <w:r w:rsidR="009E63B7">
        <w:rPr>
          <w:rFonts w:ascii="Times New Roman" w:eastAsia="Times New Roman" w:hAnsi="Times New Roman" w:cs="Times New Roman"/>
          <w:color w:val="000000"/>
        </w:rPr>
        <w:t xml:space="preserve"> Coun</w:t>
      </w:r>
      <w:r w:rsidR="00881416">
        <w:rPr>
          <w:rFonts w:ascii="Times New Roman" w:eastAsia="Times New Roman" w:hAnsi="Times New Roman" w:cs="Times New Roman"/>
          <w:color w:val="000000"/>
        </w:rPr>
        <w:t>t team</w:t>
      </w:r>
      <w:r w:rsidR="000F279A">
        <w:rPr>
          <w:rFonts w:ascii="Times New Roman" w:eastAsia="Times New Roman" w:hAnsi="Times New Roman" w:cs="Times New Roman"/>
          <w:color w:val="000000"/>
        </w:rPr>
        <w:t>.</w:t>
      </w:r>
      <w:r w:rsidR="009E63B7">
        <w:rPr>
          <w:rFonts w:ascii="Times New Roman" w:eastAsia="Times New Roman" w:hAnsi="Times New Roman" w:cs="Times New Roman"/>
          <w:color w:val="000000"/>
        </w:rPr>
        <w:t xml:space="preserve"> </w:t>
      </w:r>
      <w:r w:rsidR="00FD46BA">
        <w:rPr>
          <w:rFonts w:ascii="Times New Roman" w:eastAsia="Times New Roman" w:hAnsi="Times New Roman" w:cs="Times New Roman"/>
          <w:color w:val="000000"/>
        </w:rPr>
        <w:t xml:space="preserve">There is no formal NIGC </w:t>
      </w:r>
      <w:r w:rsidR="00D17CD9">
        <w:rPr>
          <w:rFonts w:ascii="Times New Roman" w:eastAsia="Times New Roman" w:hAnsi="Times New Roman" w:cs="Times New Roman"/>
          <w:color w:val="000000"/>
        </w:rPr>
        <w:t>deadline that</w:t>
      </w:r>
      <w:r w:rsidR="00FD46BA">
        <w:rPr>
          <w:rFonts w:ascii="Times New Roman" w:eastAsia="Times New Roman" w:hAnsi="Times New Roman" w:cs="Times New Roman"/>
          <w:color w:val="000000"/>
        </w:rPr>
        <w:t xml:space="preserve"> </w:t>
      </w:r>
      <w:r w:rsidR="00474841">
        <w:rPr>
          <w:rFonts w:ascii="Times New Roman" w:eastAsia="Times New Roman" w:hAnsi="Times New Roman" w:cs="Times New Roman"/>
          <w:color w:val="000000"/>
        </w:rPr>
        <w:t>must be completed before audit cycle.</w:t>
      </w:r>
    </w:p>
    <w:p w14:paraId="60C35BAA" w14:textId="77777777" w:rsidR="00D17CD9" w:rsidRDefault="00D17CD9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43FB7656" w14:textId="608D37CD" w:rsidR="00D17CD9" w:rsidRDefault="00313E04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Audit progressing on schedule and </w:t>
      </w:r>
      <w:r w:rsidR="00906A94">
        <w:rPr>
          <w:rFonts w:ascii="Times New Roman" w:eastAsia="Times New Roman" w:hAnsi="Times New Roman" w:cs="Times New Roman"/>
          <w:color w:val="000000"/>
        </w:rPr>
        <w:t>no major issues reported.</w:t>
      </w:r>
      <w:r w:rsidR="00B3745D">
        <w:rPr>
          <w:rFonts w:ascii="Times New Roman" w:eastAsia="Times New Roman" w:hAnsi="Times New Roman" w:cs="Times New Roman"/>
          <w:color w:val="000000"/>
        </w:rPr>
        <w:t xml:space="preserve"> Wi</w:t>
      </w:r>
      <w:r w:rsidR="00D97BAF">
        <w:rPr>
          <w:rFonts w:ascii="Times New Roman" w:eastAsia="Times New Roman" w:hAnsi="Times New Roman" w:cs="Times New Roman"/>
          <w:color w:val="000000"/>
        </w:rPr>
        <w:t xml:space="preserve">pfli </w:t>
      </w:r>
      <w:r w:rsidR="00A470AD">
        <w:rPr>
          <w:rFonts w:ascii="Times New Roman" w:eastAsia="Times New Roman" w:hAnsi="Times New Roman" w:cs="Times New Roman"/>
          <w:color w:val="000000"/>
        </w:rPr>
        <w:t>combined presentation</w:t>
      </w:r>
      <w:r w:rsidR="00D75EEC">
        <w:rPr>
          <w:rFonts w:ascii="Times New Roman" w:eastAsia="Times New Roman" w:hAnsi="Times New Roman" w:cs="Times New Roman"/>
          <w:color w:val="000000"/>
        </w:rPr>
        <w:t xml:space="preserve"> for 2024 and 2025 audit is </w:t>
      </w:r>
      <w:r w:rsidR="007459E0">
        <w:rPr>
          <w:rFonts w:ascii="Times New Roman" w:eastAsia="Times New Roman" w:hAnsi="Times New Roman" w:cs="Times New Roman"/>
          <w:color w:val="000000"/>
        </w:rPr>
        <w:t>scheduled</w:t>
      </w:r>
      <w:r w:rsidR="00D75EEC">
        <w:rPr>
          <w:rFonts w:ascii="Times New Roman" w:eastAsia="Times New Roman" w:hAnsi="Times New Roman" w:cs="Times New Roman"/>
          <w:color w:val="000000"/>
        </w:rPr>
        <w:t xml:space="preserve"> for May</w:t>
      </w:r>
      <w:r w:rsidR="00B44642">
        <w:rPr>
          <w:rFonts w:ascii="Times New Roman" w:eastAsia="Times New Roman" w:hAnsi="Times New Roman" w:cs="Times New Roman"/>
          <w:color w:val="000000"/>
        </w:rPr>
        <w:t xml:space="preserve"> 30</w:t>
      </w:r>
      <w:r w:rsidR="00B44642" w:rsidRPr="001718AF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 w:rsidR="001718AF">
        <w:rPr>
          <w:rFonts w:ascii="Times New Roman" w:eastAsia="Times New Roman" w:hAnsi="Times New Roman" w:cs="Times New Roman"/>
          <w:color w:val="000000"/>
        </w:rPr>
        <w:t>.</w:t>
      </w:r>
    </w:p>
    <w:p w14:paraId="615AA81D" w14:textId="77777777" w:rsidR="002053CB" w:rsidRDefault="002053CB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3934EA69" w14:textId="54FB0702" w:rsidR="002053CB" w:rsidRDefault="002053CB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Melo</w:t>
      </w:r>
      <w:r w:rsidR="005F7100">
        <w:rPr>
          <w:rFonts w:ascii="Times New Roman" w:eastAsia="Times New Roman" w:hAnsi="Times New Roman" w:cs="Times New Roman"/>
          <w:color w:val="000000"/>
        </w:rPr>
        <w:t>die is having difficulty resolving the tax process</w:t>
      </w:r>
      <w:r w:rsidR="00F73811">
        <w:rPr>
          <w:rFonts w:ascii="Times New Roman" w:eastAsia="Times New Roman" w:hAnsi="Times New Roman" w:cs="Times New Roman"/>
          <w:color w:val="000000"/>
        </w:rPr>
        <w:t xml:space="preserve">. She is requesting additional </w:t>
      </w:r>
      <w:r w:rsidR="003957B6">
        <w:rPr>
          <w:rFonts w:ascii="Times New Roman" w:eastAsia="Times New Roman" w:hAnsi="Times New Roman" w:cs="Times New Roman"/>
          <w:color w:val="000000"/>
        </w:rPr>
        <w:t xml:space="preserve">hold for the tax period. Because of the appeal </w:t>
      </w:r>
      <w:r w:rsidR="00B47CAF">
        <w:rPr>
          <w:rFonts w:ascii="Times New Roman" w:eastAsia="Times New Roman" w:hAnsi="Times New Roman" w:cs="Times New Roman"/>
          <w:color w:val="000000"/>
        </w:rPr>
        <w:t xml:space="preserve">a collection officer must be </w:t>
      </w:r>
      <w:r w:rsidR="00336A3D">
        <w:rPr>
          <w:rFonts w:ascii="Times New Roman" w:eastAsia="Times New Roman" w:hAnsi="Times New Roman" w:cs="Times New Roman"/>
          <w:color w:val="000000"/>
        </w:rPr>
        <w:t>assigned,</w:t>
      </w:r>
      <w:r w:rsidR="00B47CAF">
        <w:rPr>
          <w:rFonts w:ascii="Times New Roman" w:eastAsia="Times New Roman" w:hAnsi="Times New Roman" w:cs="Times New Roman"/>
          <w:color w:val="000000"/>
        </w:rPr>
        <w:t xml:space="preserve"> </w:t>
      </w:r>
      <w:r w:rsidR="00336A3D">
        <w:rPr>
          <w:rFonts w:ascii="Times New Roman" w:eastAsia="Times New Roman" w:hAnsi="Times New Roman" w:cs="Times New Roman"/>
          <w:color w:val="000000"/>
        </w:rPr>
        <w:t>and it</w:t>
      </w:r>
      <w:r w:rsidR="00B47CAF">
        <w:rPr>
          <w:rFonts w:ascii="Times New Roman" w:eastAsia="Times New Roman" w:hAnsi="Times New Roman" w:cs="Times New Roman"/>
          <w:color w:val="000000"/>
        </w:rPr>
        <w:t xml:space="preserve"> </w:t>
      </w:r>
      <w:r w:rsidR="002D3B72">
        <w:rPr>
          <w:rFonts w:ascii="Times New Roman" w:eastAsia="Times New Roman" w:hAnsi="Times New Roman" w:cs="Times New Roman"/>
          <w:color w:val="000000"/>
        </w:rPr>
        <w:t>can take 90 days.</w:t>
      </w:r>
      <w:r w:rsidR="00BA4A8B">
        <w:rPr>
          <w:rFonts w:ascii="Times New Roman" w:eastAsia="Times New Roman" w:hAnsi="Times New Roman" w:cs="Times New Roman"/>
          <w:color w:val="000000"/>
        </w:rPr>
        <w:t xml:space="preserve"> Melodie did mention electronic payments are </w:t>
      </w:r>
      <w:r w:rsidR="00E47F2D">
        <w:rPr>
          <w:rFonts w:ascii="Times New Roman" w:eastAsia="Times New Roman" w:hAnsi="Times New Roman" w:cs="Times New Roman"/>
          <w:color w:val="000000"/>
        </w:rPr>
        <w:t>possible</w:t>
      </w:r>
      <w:r w:rsidR="00631728">
        <w:rPr>
          <w:rFonts w:ascii="Times New Roman" w:eastAsia="Times New Roman" w:hAnsi="Times New Roman" w:cs="Times New Roman"/>
          <w:color w:val="000000"/>
        </w:rPr>
        <w:t xml:space="preserve"> for the </w:t>
      </w:r>
      <w:r w:rsidR="00133398">
        <w:rPr>
          <w:rFonts w:ascii="Times New Roman" w:eastAsia="Times New Roman" w:hAnsi="Times New Roman" w:cs="Times New Roman"/>
          <w:color w:val="000000"/>
        </w:rPr>
        <w:t xml:space="preserve">tax years owed </w:t>
      </w:r>
      <w:r w:rsidR="00E47F2D">
        <w:rPr>
          <w:rFonts w:ascii="Times New Roman" w:eastAsia="Times New Roman" w:hAnsi="Times New Roman" w:cs="Times New Roman"/>
          <w:color w:val="000000"/>
        </w:rPr>
        <w:t>but not recommended</w:t>
      </w:r>
      <w:r w:rsidR="00133398">
        <w:rPr>
          <w:rFonts w:ascii="Times New Roman" w:eastAsia="Times New Roman" w:hAnsi="Times New Roman" w:cs="Times New Roman"/>
          <w:color w:val="000000"/>
        </w:rPr>
        <w:t xml:space="preserve"> yet.</w:t>
      </w:r>
      <w:r w:rsidR="00340C6A">
        <w:rPr>
          <w:rFonts w:ascii="Times New Roman" w:eastAsia="Times New Roman" w:hAnsi="Times New Roman" w:cs="Times New Roman"/>
          <w:color w:val="000000"/>
        </w:rPr>
        <w:t xml:space="preserve"> She is worried if payments are made it could interfere with </w:t>
      </w:r>
      <w:r w:rsidR="00336A3D">
        <w:rPr>
          <w:rFonts w:ascii="Times New Roman" w:eastAsia="Times New Roman" w:hAnsi="Times New Roman" w:cs="Times New Roman"/>
          <w:color w:val="000000"/>
        </w:rPr>
        <w:t>negotiations</w:t>
      </w:r>
      <w:r w:rsidR="00340C6A">
        <w:rPr>
          <w:rFonts w:ascii="Times New Roman" w:eastAsia="Times New Roman" w:hAnsi="Times New Roman" w:cs="Times New Roman"/>
          <w:color w:val="000000"/>
        </w:rPr>
        <w:t>.</w:t>
      </w:r>
      <w:r w:rsidR="00336A3D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1884F3B" w14:textId="77777777" w:rsidR="009C16D2" w:rsidRDefault="009C16D2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0E6467F6" w14:textId="5B9A6258" w:rsidR="009C16D2" w:rsidRDefault="009C16D2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Robert Hullman </w:t>
      </w:r>
      <w:r w:rsidR="004A66DE">
        <w:rPr>
          <w:rFonts w:ascii="Times New Roman" w:eastAsia="Times New Roman" w:hAnsi="Times New Roman" w:cs="Times New Roman"/>
          <w:color w:val="000000"/>
        </w:rPr>
        <w:t xml:space="preserve">clarified </w:t>
      </w:r>
      <w:r w:rsidR="009E2B8D">
        <w:rPr>
          <w:rFonts w:ascii="Times New Roman" w:eastAsia="Times New Roman" w:hAnsi="Times New Roman" w:cs="Times New Roman"/>
          <w:color w:val="000000"/>
        </w:rPr>
        <w:t xml:space="preserve">checks can be written by </w:t>
      </w:r>
      <w:r w:rsidR="008B42F6">
        <w:rPr>
          <w:rFonts w:ascii="Times New Roman" w:eastAsia="Times New Roman" w:hAnsi="Times New Roman" w:cs="Times New Roman"/>
          <w:color w:val="000000"/>
        </w:rPr>
        <w:t>Jolene and Michelle</w:t>
      </w:r>
      <w:r w:rsidR="001955D1">
        <w:rPr>
          <w:rFonts w:ascii="Times New Roman" w:eastAsia="Times New Roman" w:hAnsi="Times New Roman" w:cs="Times New Roman"/>
          <w:color w:val="000000"/>
        </w:rPr>
        <w:t xml:space="preserve"> out of derby </w:t>
      </w:r>
      <w:r w:rsidR="00C81E52">
        <w:rPr>
          <w:rFonts w:ascii="Times New Roman" w:eastAsia="Times New Roman" w:hAnsi="Times New Roman" w:cs="Times New Roman"/>
          <w:color w:val="000000"/>
        </w:rPr>
        <w:t xml:space="preserve">event </w:t>
      </w:r>
      <w:r w:rsidR="001955D1">
        <w:rPr>
          <w:rFonts w:ascii="Times New Roman" w:eastAsia="Times New Roman" w:hAnsi="Times New Roman" w:cs="Times New Roman"/>
          <w:color w:val="000000"/>
        </w:rPr>
        <w:t>account</w:t>
      </w:r>
      <w:r w:rsidR="00C81E52">
        <w:rPr>
          <w:rFonts w:ascii="Times New Roman" w:eastAsia="Times New Roman" w:hAnsi="Times New Roman" w:cs="Times New Roman"/>
          <w:color w:val="000000"/>
        </w:rPr>
        <w:t xml:space="preserve">. Michelle will be removed </w:t>
      </w:r>
      <w:r w:rsidR="002568CC">
        <w:rPr>
          <w:rFonts w:ascii="Times New Roman" w:eastAsia="Times New Roman" w:hAnsi="Times New Roman" w:cs="Times New Roman"/>
          <w:color w:val="000000"/>
        </w:rPr>
        <w:t>from account</w:t>
      </w:r>
      <w:r w:rsidR="00785B49">
        <w:rPr>
          <w:rFonts w:ascii="Times New Roman" w:eastAsia="Times New Roman" w:hAnsi="Times New Roman" w:cs="Times New Roman"/>
          <w:color w:val="000000"/>
        </w:rPr>
        <w:t xml:space="preserve"> </w:t>
      </w:r>
      <w:r w:rsidR="00E16D81">
        <w:rPr>
          <w:rFonts w:ascii="Times New Roman" w:eastAsia="Times New Roman" w:hAnsi="Times New Roman" w:cs="Times New Roman"/>
          <w:color w:val="000000"/>
        </w:rPr>
        <w:t xml:space="preserve">and </w:t>
      </w:r>
      <w:r w:rsidR="00785B49">
        <w:rPr>
          <w:rFonts w:ascii="Times New Roman" w:eastAsia="Times New Roman" w:hAnsi="Times New Roman" w:cs="Times New Roman"/>
          <w:color w:val="000000"/>
        </w:rPr>
        <w:t xml:space="preserve">additional authorized signer </w:t>
      </w:r>
      <w:r w:rsidR="00E16D81">
        <w:rPr>
          <w:rFonts w:ascii="Times New Roman" w:eastAsia="Times New Roman" w:hAnsi="Times New Roman" w:cs="Times New Roman"/>
          <w:color w:val="000000"/>
        </w:rPr>
        <w:t xml:space="preserve">will </w:t>
      </w:r>
      <w:r w:rsidR="00987DBF">
        <w:rPr>
          <w:rFonts w:ascii="Times New Roman" w:eastAsia="Times New Roman" w:hAnsi="Times New Roman" w:cs="Times New Roman"/>
          <w:color w:val="000000"/>
        </w:rPr>
        <w:t>be added.</w:t>
      </w:r>
    </w:p>
    <w:p w14:paraId="2C43C924" w14:textId="77777777" w:rsidR="00340BED" w:rsidRDefault="00340BED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68355077" w14:textId="66978744" w:rsidR="00340BED" w:rsidRDefault="00340BED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Inclement </w:t>
      </w:r>
      <w:r w:rsidR="00F415E9">
        <w:rPr>
          <w:rFonts w:ascii="Times New Roman" w:eastAsia="Times New Roman" w:hAnsi="Times New Roman" w:cs="Times New Roman"/>
          <w:color w:val="000000"/>
        </w:rPr>
        <w:t>Weather</w:t>
      </w:r>
      <w:r w:rsidR="00D32D9E">
        <w:rPr>
          <w:rFonts w:ascii="Times New Roman" w:eastAsia="Times New Roman" w:hAnsi="Times New Roman" w:cs="Times New Roman"/>
          <w:color w:val="000000"/>
        </w:rPr>
        <w:t xml:space="preserve"> Compensation</w:t>
      </w:r>
      <w:r w:rsidR="00F415E9">
        <w:rPr>
          <w:rFonts w:ascii="Times New Roman" w:eastAsia="Times New Roman" w:hAnsi="Times New Roman" w:cs="Times New Roman"/>
          <w:color w:val="000000"/>
        </w:rPr>
        <w:t xml:space="preserve"> Policy</w:t>
      </w:r>
      <w:r w:rsidR="00443163">
        <w:rPr>
          <w:rFonts w:ascii="Times New Roman" w:eastAsia="Times New Roman" w:hAnsi="Times New Roman" w:cs="Times New Roman"/>
          <w:color w:val="000000"/>
        </w:rPr>
        <w:t xml:space="preserve"> and Procedures</w:t>
      </w:r>
      <w:r w:rsidR="00053D0D">
        <w:rPr>
          <w:rFonts w:ascii="Times New Roman" w:eastAsia="Times New Roman" w:hAnsi="Times New Roman" w:cs="Times New Roman"/>
          <w:color w:val="000000"/>
        </w:rPr>
        <w:t xml:space="preserve"> will be updated to </w:t>
      </w:r>
      <w:r w:rsidR="006F1C1E">
        <w:rPr>
          <w:rFonts w:ascii="Times New Roman" w:eastAsia="Times New Roman" w:hAnsi="Times New Roman" w:cs="Times New Roman"/>
          <w:color w:val="000000"/>
        </w:rPr>
        <w:t>provide</w:t>
      </w:r>
      <w:r w:rsidR="00053D0D">
        <w:rPr>
          <w:rFonts w:ascii="Times New Roman" w:eastAsia="Times New Roman" w:hAnsi="Times New Roman" w:cs="Times New Roman"/>
          <w:color w:val="000000"/>
        </w:rPr>
        <w:t xml:space="preserve"> 4 hours of inclement weather pay for drop/count team when drop is cancelled due to weather.</w:t>
      </w:r>
      <w:r w:rsidR="006F1C1E">
        <w:rPr>
          <w:rFonts w:ascii="Times New Roman" w:eastAsia="Times New Roman" w:hAnsi="Times New Roman" w:cs="Times New Roman"/>
          <w:color w:val="000000"/>
        </w:rPr>
        <w:t xml:space="preserve"> Policy wording will be revised and resent for review.</w:t>
      </w:r>
    </w:p>
    <w:p w14:paraId="42CCE3BE" w14:textId="77777777" w:rsidR="006D5880" w:rsidRDefault="006D5880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309DE044" w14:textId="39271AED" w:rsidR="006D5880" w:rsidRDefault="006D5880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Food and Beverage Manager Position </w:t>
      </w:r>
      <w:r w:rsidR="0058665F">
        <w:rPr>
          <w:rFonts w:ascii="Times New Roman" w:eastAsia="Times New Roman" w:hAnsi="Times New Roman" w:cs="Times New Roman"/>
          <w:color w:val="000000"/>
        </w:rPr>
        <w:t>interviews have been complete</w:t>
      </w:r>
      <w:r w:rsidR="00841729">
        <w:rPr>
          <w:rFonts w:ascii="Times New Roman" w:eastAsia="Times New Roman" w:hAnsi="Times New Roman" w:cs="Times New Roman"/>
          <w:color w:val="000000"/>
        </w:rPr>
        <w:t>d</w:t>
      </w:r>
      <w:r w:rsidR="00856761">
        <w:rPr>
          <w:rFonts w:ascii="Times New Roman" w:eastAsia="Times New Roman" w:hAnsi="Times New Roman" w:cs="Times New Roman"/>
          <w:color w:val="000000"/>
        </w:rPr>
        <w:t xml:space="preserve">. A </w:t>
      </w:r>
      <w:r w:rsidR="00841729">
        <w:rPr>
          <w:rFonts w:ascii="Times New Roman" w:eastAsia="Times New Roman" w:hAnsi="Times New Roman" w:cs="Times New Roman"/>
          <w:color w:val="000000"/>
        </w:rPr>
        <w:t xml:space="preserve">strong candidate has been </w:t>
      </w:r>
      <w:r w:rsidR="000174D2">
        <w:rPr>
          <w:rFonts w:ascii="Times New Roman" w:eastAsia="Times New Roman" w:hAnsi="Times New Roman" w:cs="Times New Roman"/>
          <w:color w:val="000000"/>
        </w:rPr>
        <w:t>identifie</w:t>
      </w:r>
      <w:r w:rsidR="00856761">
        <w:rPr>
          <w:rFonts w:ascii="Times New Roman" w:eastAsia="Times New Roman" w:hAnsi="Times New Roman" w:cs="Times New Roman"/>
          <w:color w:val="000000"/>
        </w:rPr>
        <w:t xml:space="preserve">d with </w:t>
      </w:r>
      <w:r w:rsidR="00841729">
        <w:rPr>
          <w:rFonts w:ascii="Times New Roman" w:eastAsia="Times New Roman" w:hAnsi="Times New Roman" w:cs="Times New Roman"/>
          <w:color w:val="000000"/>
        </w:rPr>
        <w:t>15 years of experience a</w:t>
      </w:r>
      <w:r w:rsidR="000174D2">
        <w:rPr>
          <w:rFonts w:ascii="Times New Roman" w:eastAsia="Times New Roman" w:hAnsi="Times New Roman" w:cs="Times New Roman"/>
          <w:color w:val="000000"/>
        </w:rPr>
        <w:t>nd former director of food and beverage at Sac and Fox Casino. Michelle</w:t>
      </w:r>
      <w:r w:rsidR="00BB004F">
        <w:rPr>
          <w:rFonts w:ascii="Times New Roman" w:eastAsia="Times New Roman" w:hAnsi="Times New Roman" w:cs="Times New Roman"/>
          <w:color w:val="000000"/>
        </w:rPr>
        <w:t>’s</w:t>
      </w:r>
      <w:r w:rsidR="000174D2">
        <w:rPr>
          <w:rFonts w:ascii="Times New Roman" w:eastAsia="Times New Roman" w:hAnsi="Times New Roman" w:cs="Times New Roman"/>
          <w:color w:val="000000"/>
        </w:rPr>
        <w:t xml:space="preserve"> last day will </w:t>
      </w:r>
      <w:r w:rsidR="004E3C62">
        <w:rPr>
          <w:rFonts w:ascii="Times New Roman" w:eastAsia="Times New Roman" w:hAnsi="Times New Roman" w:cs="Times New Roman"/>
          <w:color w:val="000000"/>
        </w:rPr>
        <w:t>be March 18</w:t>
      </w:r>
      <w:r w:rsidR="004E3C62" w:rsidRPr="004E3C62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 w:rsidR="004E3C62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585BA0A2" w14:textId="77777777" w:rsidR="004E3C62" w:rsidRDefault="004E3C62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6054CDE2" w14:textId="60CD311F" w:rsidR="004E3C62" w:rsidRDefault="004E3C62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Jolene will be on vacation March 11-17. </w:t>
      </w:r>
    </w:p>
    <w:p w14:paraId="2BBC19BF" w14:textId="77777777" w:rsidR="00172475" w:rsidRDefault="00172475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79CBC092" w14:textId="22934AC7" w:rsidR="00172475" w:rsidRDefault="00ED105E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Tony Fee made a motion to recess at </w:t>
      </w:r>
      <w:r w:rsidR="00742BD1">
        <w:rPr>
          <w:rFonts w:ascii="Times New Roman" w:eastAsia="Times New Roman" w:hAnsi="Times New Roman" w:cs="Times New Roman"/>
          <w:color w:val="000000"/>
        </w:rPr>
        <w:t>9:57AM. Robert Hullman seconded the motion. The motion carried 4 in favor, 0 opposed.</w:t>
      </w:r>
    </w:p>
    <w:p w14:paraId="148AB563" w14:textId="77777777" w:rsidR="00551FDC" w:rsidRDefault="00551FDC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1EA73B18" w14:textId="43C626F2" w:rsidR="00551FDC" w:rsidRDefault="00551FDC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Missty Slater called session back to order at 10:02AM</w:t>
      </w:r>
    </w:p>
    <w:p w14:paraId="5C153236" w14:textId="77777777" w:rsidR="00305DC4" w:rsidRDefault="00305DC4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50A90B2C" w14:textId="2AF0EAF7" w:rsidR="00305DC4" w:rsidRPr="004F6D16" w:rsidRDefault="004F6D16" w:rsidP="00305DC4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JASON POCKRUS/CDC</w:t>
      </w:r>
    </w:p>
    <w:p w14:paraId="2C577E3C" w14:textId="77777777" w:rsidR="00120420" w:rsidRDefault="00C92668" w:rsidP="00305DC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Jason </w:t>
      </w:r>
      <w:r w:rsidR="007B20C9">
        <w:rPr>
          <w:rFonts w:ascii="Times New Roman" w:eastAsia="Times New Roman" w:hAnsi="Times New Roman" w:cs="Times New Roman"/>
          <w:color w:val="000000"/>
        </w:rPr>
        <w:t xml:space="preserve">has worked with the Iowa Tribe for about six </w:t>
      </w:r>
      <w:r w:rsidR="00CF42C3">
        <w:rPr>
          <w:rFonts w:ascii="Times New Roman" w:eastAsia="Times New Roman" w:hAnsi="Times New Roman" w:cs="Times New Roman"/>
          <w:color w:val="000000"/>
        </w:rPr>
        <w:t>years</w:t>
      </w:r>
      <w:r w:rsidR="007B20C9">
        <w:rPr>
          <w:rFonts w:ascii="Times New Roman" w:eastAsia="Times New Roman" w:hAnsi="Times New Roman" w:cs="Times New Roman"/>
          <w:color w:val="000000"/>
        </w:rPr>
        <w:t xml:space="preserve"> and currently serves as </w:t>
      </w:r>
      <w:r w:rsidR="00A26F5A">
        <w:rPr>
          <w:rFonts w:ascii="Times New Roman" w:eastAsia="Times New Roman" w:hAnsi="Times New Roman" w:cs="Times New Roman"/>
          <w:color w:val="000000"/>
        </w:rPr>
        <w:t>CDC director.</w:t>
      </w:r>
      <w:r w:rsidR="00EA4A05">
        <w:rPr>
          <w:rFonts w:ascii="Times New Roman" w:eastAsia="Times New Roman" w:hAnsi="Times New Roman" w:cs="Times New Roman"/>
          <w:color w:val="000000"/>
        </w:rPr>
        <w:t xml:space="preserve"> CDC </w:t>
      </w:r>
      <w:r w:rsidR="00B516AE">
        <w:rPr>
          <w:rFonts w:ascii="Times New Roman" w:eastAsia="Times New Roman" w:hAnsi="Times New Roman" w:cs="Times New Roman"/>
          <w:color w:val="000000"/>
        </w:rPr>
        <w:t xml:space="preserve">is a Community Development Corporation </w:t>
      </w:r>
      <w:r w:rsidR="00B054E4">
        <w:rPr>
          <w:rFonts w:ascii="Times New Roman" w:eastAsia="Times New Roman" w:hAnsi="Times New Roman" w:cs="Times New Roman"/>
          <w:color w:val="000000"/>
        </w:rPr>
        <w:t xml:space="preserve">501© (3) nonprofit. </w:t>
      </w:r>
      <w:r w:rsidR="008465F9">
        <w:rPr>
          <w:rFonts w:ascii="Times New Roman" w:eastAsia="Times New Roman" w:hAnsi="Times New Roman" w:cs="Times New Roman"/>
          <w:color w:val="000000"/>
        </w:rPr>
        <w:t>Community Development Corporation provides services to tribal</w:t>
      </w:r>
      <w:r w:rsidR="00347735">
        <w:rPr>
          <w:rFonts w:ascii="Times New Roman" w:eastAsia="Times New Roman" w:hAnsi="Times New Roman" w:cs="Times New Roman"/>
          <w:color w:val="000000"/>
        </w:rPr>
        <w:t xml:space="preserve"> members, the tribe, and surrounding </w:t>
      </w:r>
      <w:r w:rsidR="00A814B1">
        <w:rPr>
          <w:rFonts w:ascii="Times New Roman" w:eastAsia="Times New Roman" w:hAnsi="Times New Roman" w:cs="Times New Roman"/>
          <w:color w:val="000000"/>
        </w:rPr>
        <w:t>communities</w:t>
      </w:r>
      <w:r w:rsidR="00347735">
        <w:rPr>
          <w:rFonts w:ascii="Times New Roman" w:eastAsia="Times New Roman" w:hAnsi="Times New Roman" w:cs="Times New Roman"/>
          <w:color w:val="000000"/>
        </w:rPr>
        <w:t>.</w:t>
      </w:r>
      <w:r w:rsidR="000560B4">
        <w:rPr>
          <w:rFonts w:ascii="Times New Roman" w:eastAsia="Times New Roman" w:hAnsi="Times New Roman" w:cs="Times New Roman"/>
          <w:color w:val="000000"/>
        </w:rPr>
        <w:t xml:space="preserve"> Two services are provided by </w:t>
      </w:r>
      <w:r w:rsidR="00A814B1">
        <w:rPr>
          <w:rFonts w:ascii="Times New Roman" w:eastAsia="Times New Roman" w:hAnsi="Times New Roman" w:cs="Times New Roman"/>
          <w:color w:val="000000"/>
        </w:rPr>
        <w:t>CDC</w:t>
      </w:r>
      <w:r w:rsidR="008C6381">
        <w:rPr>
          <w:rFonts w:ascii="Times New Roman" w:eastAsia="Times New Roman" w:hAnsi="Times New Roman" w:cs="Times New Roman"/>
          <w:color w:val="000000"/>
        </w:rPr>
        <w:t xml:space="preserve"> </w:t>
      </w:r>
      <w:r w:rsidR="00EC4D1D">
        <w:rPr>
          <w:rFonts w:ascii="Times New Roman" w:eastAsia="Times New Roman" w:hAnsi="Times New Roman" w:cs="Times New Roman"/>
          <w:color w:val="000000"/>
        </w:rPr>
        <w:t xml:space="preserve">Direct </w:t>
      </w:r>
      <w:r w:rsidR="00A814B1">
        <w:rPr>
          <w:rFonts w:ascii="Times New Roman" w:eastAsia="Times New Roman" w:hAnsi="Times New Roman" w:cs="Times New Roman"/>
          <w:color w:val="000000"/>
        </w:rPr>
        <w:t>Services,</w:t>
      </w:r>
      <w:r w:rsidR="008C6381">
        <w:rPr>
          <w:rFonts w:ascii="Times New Roman" w:eastAsia="Times New Roman" w:hAnsi="Times New Roman" w:cs="Times New Roman"/>
          <w:color w:val="000000"/>
        </w:rPr>
        <w:t xml:space="preserve"> and Indirect Services</w:t>
      </w:r>
      <w:r w:rsidR="006B1B60">
        <w:rPr>
          <w:rFonts w:ascii="Times New Roman" w:eastAsia="Times New Roman" w:hAnsi="Times New Roman" w:cs="Times New Roman"/>
          <w:color w:val="000000"/>
        </w:rPr>
        <w:t>. Direct Service</w:t>
      </w:r>
      <w:r w:rsidR="00EC4D1D">
        <w:rPr>
          <w:rFonts w:ascii="Times New Roman" w:eastAsia="Times New Roman" w:hAnsi="Times New Roman" w:cs="Times New Roman"/>
          <w:color w:val="000000"/>
        </w:rPr>
        <w:t xml:space="preserve"> is </w:t>
      </w:r>
      <w:r w:rsidR="006B1B60">
        <w:rPr>
          <w:rFonts w:ascii="Times New Roman" w:eastAsia="Times New Roman" w:hAnsi="Times New Roman" w:cs="Times New Roman"/>
          <w:color w:val="000000"/>
        </w:rPr>
        <w:t xml:space="preserve">a </w:t>
      </w:r>
      <w:r w:rsidR="00EC4D1D">
        <w:rPr>
          <w:rFonts w:ascii="Times New Roman" w:eastAsia="Times New Roman" w:hAnsi="Times New Roman" w:cs="Times New Roman"/>
          <w:color w:val="000000"/>
        </w:rPr>
        <w:t xml:space="preserve">microloan </w:t>
      </w:r>
      <w:r w:rsidR="00A814B1">
        <w:rPr>
          <w:rFonts w:ascii="Times New Roman" w:eastAsia="Times New Roman" w:hAnsi="Times New Roman" w:cs="Times New Roman"/>
          <w:color w:val="000000"/>
        </w:rPr>
        <w:t>program</w:t>
      </w:r>
      <w:r w:rsidR="006B1B60">
        <w:rPr>
          <w:rFonts w:ascii="Times New Roman" w:eastAsia="Times New Roman" w:hAnsi="Times New Roman" w:cs="Times New Roman"/>
          <w:color w:val="000000"/>
        </w:rPr>
        <w:t xml:space="preserve">. It </w:t>
      </w:r>
      <w:r w:rsidR="00A814B1">
        <w:rPr>
          <w:rFonts w:ascii="Times New Roman" w:eastAsia="Times New Roman" w:hAnsi="Times New Roman" w:cs="Times New Roman"/>
          <w:color w:val="000000"/>
        </w:rPr>
        <w:t>has</w:t>
      </w:r>
      <w:r w:rsidR="00EC4D1D">
        <w:rPr>
          <w:rFonts w:ascii="Times New Roman" w:eastAsia="Times New Roman" w:hAnsi="Times New Roman" w:cs="Times New Roman"/>
          <w:color w:val="000000"/>
        </w:rPr>
        <w:t xml:space="preserve"> 0% interest loans up to $500</w:t>
      </w:r>
      <w:r w:rsidR="00D043F0">
        <w:rPr>
          <w:rFonts w:ascii="Times New Roman" w:eastAsia="Times New Roman" w:hAnsi="Times New Roman" w:cs="Times New Roman"/>
          <w:color w:val="000000"/>
        </w:rPr>
        <w:t xml:space="preserve"> available</w:t>
      </w:r>
      <w:r w:rsidR="00251F97">
        <w:rPr>
          <w:rFonts w:ascii="Times New Roman" w:eastAsia="Times New Roman" w:hAnsi="Times New Roman" w:cs="Times New Roman"/>
          <w:color w:val="000000"/>
        </w:rPr>
        <w:t xml:space="preserve"> and is </w:t>
      </w:r>
      <w:r w:rsidR="007928FD">
        <w:rPr>
          <w:rFonts w:ascii="Times New Roman" w:eastAsia="Times New Roman" w:hAnsi="Times New Roman" w:cs="Times New Roman"/>
          <w:color w:val="000000"/>
        </w:rPr>
        <w:t xml:space="preserve">available to </w:t>
      </w:r>
      <w:r w:rsidR="00D043F0">
        <w:rPr>
          <w:rFonts w:ascii="Times New Roman" w:eastAsia="Times New Roman" w:hAnsi="Times New Roman" w:cs="Times New Roman"/>
          <w:color w:val="000000"/>
        </w:rPr>
        <w:t>tribal members</w:t>
      </w:r>
      <w:r w:rsidR="00A814B1">
        <w:rPr>
          <w:rFonts w:ascii="Times New Roman" w:eastAsia="Times New Roman" w:hAnsi="Times New Roman" w:cs="Times New Roman"/>
          <w:color w:val="000000"/>
        </w:rPr>
        <w:t>. The program is currently being launched.</w:t>
      </w:r>
      <w:r w:rsidR="006A7E33">
        <w:rPr>
          <w:rFonts w:ascii="Times New Roman" w:eastAsia="Times New Roman" w:hAnsi="Times New Roman" w:cs="Times New Roman"/>
          <w:color w:val="000000"/>
        </w:rPr>
        <w:t xml:space="preserve"> </w:t>
      </w:r>
      <w:r w:rsidR="0051253B">
        <w:rPr>
          <w:rFonts w:ascii="Times New Roman" w:eastAsia="Times New Roman" w:hAnsi="Times New Roman" w:cs="Times New Roman"/>
          <w:color w:val="000000"/>
        </w:rPr>
        <w:t xml:space="preserve">Another direct service is </w:t>
      </w:r>
      <w:r w:rsidR="006A7E33">
        <w:rPr>
          <w:rFonts w:ascii="Times New Roman" w:eastAsia="Times New Roman" w:hAnsi="Times New Roman" w:cs="Times New Roman"/>
          <w:color w:val="000000"/>
        </w:rPr>
        <w:t>Adult Education Programs</w:t>
      </w:r>
      <w:r w:rsidR="0051253B">
        <w:rPr>
          <w:rFonts w:ascii="Times New Roman" w:eastAsia="Times New Roman" w:hAnsi="Times New Roman" w:cs="Times New Roman"/>
          <w:color w:val="000000"/>
        </w:rPr>
        <w:t>. The</w:t>
      </w:r>
      <w:r w:rsidR="00DE32E9">
        <w:rPr>
          <w:rFonts w:ascii="Times New Roman" w:eastAsia="Times New Roman" w:hAnsi="Times New Roman" w:cs="Times New Roman"/>
          <w:color w:val="000000"/>
        </w:rPr>
        <w:t xml:space="preserve"> first program planned</w:t>
      </w:r>
      <w:r w:rsidR="0051253B">
        <w:rPr>
          <w:rFonts w:ascii="Times New Roman" w:eastAsia="Times New Roman" w:hAnsi="Times New Roman" w:cs="Times New Roman"/>
          <w:color w:val="000000"/>
        </w:rPr>
        <w:t xml:space="preserve"> is a </w:t>
      </w:r>
      <w:r w:rsidR="00895FD4">
        <w:rPr>
          <w:rFonts w:ascii="Times New Roman" w:eastAsia="Times New Roman" w:hAnsi="Times New Roman" w:cs="Times New Roman"/>
          <w:color w:val="000000"/>
        </w:rPr>
        <w:t>First-Time Homeownership Class scheduled for March 17</w:t>
      </w:r>
      <w:r w:rsidR="00895FD4" w:rsidRPr="00EB3A6E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 w:rsidR="00EB3A6E">
        <w:rPr>
          <w:rFonts w:ascii="Times New Roman" w:eastAsia="Times New Roman" w:hAnsi="Times New Roman" w:cs="Times New Roman"/>
          <w:color w:val="000000"/>
        </w:rPr>
        <w:t xml:space="preserve"> at George Ogden Building</w:t>
      </w:r>
      <w:r w:rsidR="00EB28A9">
        <w:rPr>
          <w:rFonts w:ascii="Times New Roman" w:eastAsia="Times New Roman" w:hAnsi="Times New Roman" w:cs="Times New Roman"/>
          <w:color w:val="000000"/>
        </w:rPr>
        <w:t xml:space="preserve"> and </w:t>
      </w:r>
      <w:r w:rsidR="00EB3A6E">
        <w:rPr>
          <w:rFonts w:ascii="Times New Roman" w:eastAsia="Times New Roman" w:hAnsi="Times New Roman" w:cs="Times New Roman"/>
          <w:color w:val="000000"/>
        </w:rPr>
        <w:t>will be live streamed and recorded</w:t>
      </w:r>
      <w:r w:rsidR="00E04F80">
        <w:rPr>
          <w:rFonts w:ascii="Times New Roman" w:eastAsia="Times New Roman" w:hAnsi="Times New Roman" w:cs="Times New Roman"/>
          <w:color w:val="000000"/>
        </w:rPr>
        <w:t xml:space="preserve"> to help reach </w:t>
      </w:r>
      <w:r w:rsidR="00563142">
        <w:rPr>
          <w:rFonts w:ascii="Times New Roman" w:eastAsia="Times New Roman" w:hAnsi="Times New Roman" w:cs="Times New Roman"/>
          <w:color w:val="000000"/>
        </w:rPr>
        <w:t>tribal members across the country, not just locally.</w:t>
      </w:r>
      <w:r w:rsidR="00824A9E">
        <w:rPr>
          <w:rFonts w:ascii="Times New Roman" w:eastAsia="Times New Roman" w:hAnsi="Times New Roman" w:cs="Times New Roman"/>
          <w:color w:val="000000"/>
        </w:rPr>
        <w:t xml:space="preserve"> It was suggested </w:t>
      </w:r>
      <w:r w:rsidR="00AA2F19">
        <w:rPr>
          <w:rFonts w:ascii="Times New Roman" w:eastAsia="Times New Roman" w:hAnsi="Times New Roman" w:cs="Times New Roman"/>
          <w:color w:val="000000"/>
        </w:rPr>
        <w:t>incorporating the Section 184 Native American Home Loan Program.</w:t>
      </w:r>
      <w:r w:rsidR="00A26F6F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A320DD7" w14:textId="77777777" w:rsidR="00120420" w:rsidRDefault="00120420" w:rsidP="00305DC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348DF25E" w14:textId="33929A31" w:rsidR="00A26F6F" w:rsidRDefault="00A26F6F" w:rsidP="00305DC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</w:t>
      </w:r>
      <w:r w:rsidR="006E2AE3">
        <w:rPr>
          <w:rFonts w:ascii="Times New Roman" w:eastAsia="Times New Roman" w:hAnsi="Times New Roman" w:cs="Times New Roman"/>
          <w:color w:val="000000"/>
        </w:rPr>
        <w:t>second service is Indirect Services</w:t>
      </w:r>
      <w:r w:rsidR="001D605B">
        <w:rPr>
          <w:rFonts w:ascii="Times New Roman" w:eastAsia="Times New Roman" w:hAnsi="Times New Roman" w:cs="Times New Roman"/>
          <w:color w:val="000000"/>
        </w:rPr>
        <w:t xml:space="preserve"> which </w:t>
      </w:r>
      <w:r w:rsidR="004239C1">
        <w:rPr>
          <w:rFonts w:ascii="Times New Roman" w:eastAsia="Times New Roman" w:hAnsi="Times New Roman" w:cs="Times New Roman"/>
          <w:color w:val="000000"/>
        </w:rPr>
        <w:t>supports tribal departments through grant writing (assistance securing grants and funding)</w:t>
      </w:r>
      <w:r w:rsidR="00B8155F">
        <w:rPr>
          <w:rFonts w:ascii="Times New Roman" w:eastAsia="Times New Roman" w:hAnsi="Times New Roman" w:cs="Times New Roman"/>
          <w:color w:val="000000"/>
        </w:rPr>
        <w:t xml:space="preserve">, </w:t>
      </w:r>
      <w:r w:rsidR="00871FF4">
        <w:rPr>
          <w:rFonts w:ascii="Times New Roman" w:eastAsia="Times New Roman" w:hAnsi="Times New Roman" w:cs="Times New Roman"/>
          <w:color w:val="000000"/>
        </w:rPr>
        <w:t>fundraising</w:t>
      </w:r>
      <w:r w:rsidR="00B8155F">
        <w:rPr>
          <w:rFonts w:ascii="Times New Roman" w:eastAsia="Times New Roman" w:hAnsi="Times New Roman" w:cs="Times New Roman"/>
          <w:color w:val="000000"/>
        </w:rPr>
        <w:t>, program development support</w:t>
      </w:r>
      <w:r w:rsidR="00871FF4">
        <w:rPr>
          <w:rFonts w:ascii="Times New Roman" w:eastAsia="Times New Roman" w:hAnsi="Times New Roman" w:cs="Times New Roman"/>
          <w:color w:val="000000"/>
        </w:rPr>
        <w:t>, and volunteer coordination. Jason encouraged departments to contact the CDC when they need assistance.</w:t>
      </w:r>
    </w:p>
    <w:p w14:paraId="577F955A" w14:textId="77777777" w:rsidR="005B7A6E" w:rsidRDefault="005B7A6E" w:rsidP="00305DC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6C5E6C08" w14:textId="412C1BCB" w:rsidR="005B7A6E" w:rsidRDefault="007D45C5" w:rsidP="00305DC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Currently there are four </w:t>
      </w:r>
      <w:r w:rsidR="00C4074D">
        <w:rPr>
          <w:rFonts w:ascii="Times New Roman" w:eastAsia="Times New Roman" w:hAnsi="Times New Roman" w:cs="Times New Roman"/>
          <w:color w:val="000000"/>
        </w:rPr>
        <w:t>members of the board</w:t>
      </w:r>
      <w:r w:rsidR="00F36424">
        <w:rPr>
          <w:rFonts w:ascii="Times New Roman" w:eastAsia="Times New Roman" w:hAnsi="Times New Roman" w:cs="Times New Roman"/>
          <w:color w:val="000000"/>
        </w:rPr>
        <w:t xml:space="preserve"> of </w:t>
      </w:r>
      <w:r w:rsidR="00A52C27">
        <w:rPr>
          <w:rFonts w:ascii="Times New Roman" w:eastAsia="Times New Roman" w:hAnsi="Times New Roman" w:cs="Times New Roman"/>
          <w:color w:val="000000"/>
        </w:rPr>
        <w:t xml:space="preserve">trustees; </w:t>
      </w:r>
      <w:r w:rsidR="000F2C7C">
        <w:rPr>
          <w:rFonts w:ascii="Times New Roman" w:eastAsia="Times New Roman" w:hAnsi="Times New Roman" w:cs="Times New Roman"/>
          <w:color w:val="000000"/>
        </w:rPr>
        <w:t xml:space="preserve">Jason </w:t>
      </w:r>
      <w:r w:rsidR="008629B9">
        <w:rPr>
          <w:rFonts w:ascii="Times New Roman" w:eastAsia="Times New Roman" w:hAnsi="Times New Roman" w:cs="Times New Roman"/>
          <w:color w:val="000000"/>
        </w:rPr>
        <w:t>P</w:t>
      </w:r>
      <w:r w:rsidR="00214BB9">
        <w:rPr>
          <w:rFonts w:ascii="Times New Roman" w:eastAsia="Times New Roman" w:hAnsi="Times New Roman" w:cs="Times New Roman"/>
          <w:color w:val="000000"/>
        </w:rPr>
        <w:t>ockrus</w:t>
      </w:r>
      <w:r w:rsidR="00A312EB">
        <w:rPr>
          <w:rFonts w:ascii="Times New Roman" w:eastAsia="Times New Roman" w:hAnsi="Times New Roman" w:cs="Times New Roman"/>
          <w:color w:val="000000"/>
        </w:rPr>
        <w:t xml:space="preserve">, </w:t>
      </w:r>
      <w:r w:rsidR="000F2C7C">
        <w:rPr>
          <w:rFonts w:ascii="Times New Roman" w:eastAsia="Times New Roman" w:hAnsi="Times New Roman" w:cs="Times New Roman"/>
          <w:color w:val="000000"/>
        </w:rPr>
        <w:t>Jolene W</w:t>
      </w:r>
      <w:r w:rsidR="00214BB9">
        <w:rPr>
          <w:rFonts w:ascii="Times New Roman" w:eastAsia="Times New Roman" w:hAnsi="Times New Roman" w:cs="Times New Roman"/>
          <w:color w:val="000000"/>
        </w:rPr>
        <w:t>alters</w:t>
      </w:r>
      <w:r w:rsidR="000F2C7C">
        <w:rPr>
          <w:rFonts w:ascii="Times New Roman" w:eastAsia="Times New Roman" w:hAnsi="Times New Roman" w:cs="Times New Roman"/>
          <w:color w:val="000000"/>
        </w:rPr>
        <w:t>,</w:t>
      </w:r>
      <w:r w:rsidR="001A272A">
        <w:rPr>
          <w:rFonts w:ascii="Times New Roman" w:eastAsia="Times New Roman" w:hAnsi="Times New Roman" w:cs="Times New Roman"/>
          <w:color w:val="000000"/>
        </w:rPr>
        <w:t xml:space="preserve"> Sarita McGowan</w:t>
      </w:r>
      <w:r w:rsidR="000F2C7C">
        <w:rPr>
          <w:rFonts w:ascii="Times New Roman" w:eastAsia="Times New Roman" w:hAnsi="Times New Roman" w:cs="Times New Roman"/>
          <w:color w:val="000000"/>
        </w:rPr>
        <w:t>, and Wa</w:t>
      </w:r>
      <w:r w:rsidR="000617F4">
        <w:rPr>
          <w:rFonts w:ascii="Times New Roman" w:eastAsia="Times New Roman" w:hAnsi="Times New Roman" w:cs="Times New Roman"/>
          <w:color w:val="000000"/>
        </w:rPr>
        <w:t>yne</w:t>
      </w:r>
      <w:r w:rsidR="000F2C7C">
        <w:rPr>
          <w:rFonts w:ascii="Times New Roman" w:eastAsia="Times New Roman" w:hAnsi="Times New Roman" w:cs="Times New Roman"/>
          <w:color w:val="000000"/>
        </w:rPr>
        <w:t xml:space="preserve"> </w:t>
      </w:r>
      <w:r w:rsidR="00DB4E44">
        <w:rPr>
          <w:rFonts w:ascii="Times New Roman" w:eastAsia="Times New Roman" w:hAnsi="Times New Roman" w:cs="Times New Roman"/>
          <w:color w:val="000000"/>
        </w:rPr>
        <w:t>H</w:t>
      </w:r>
      <w:r w:rsidR="000617F4">
        <w:rPr>
          <w:rFonts w:ascii="Times New Roman" w:eastAsia="Times New Roman" w:hAnsi="Times New Roman" w:cs="Times New Roman"/>
          <w:color w:val="000000"/>
        </w:rPr>
        <w:t>egwood</w:t>
      </w:r>
      <w:r w:rsidR="00DB4E44">
        <w:rPr>
          <w:rFonts w:ascii="Times New Roman" w:eastAsia="Times New Roman" w:hAnsi="Times New Roman" w:cs="Times New Roman"/>
          <w:color w:val="000000"/>
        </w:rPr>
        <w:t xml:space="preserve"> (</w:t>
      </w:r>
      <w:r w:rsidR="000F2C7C">
        <w:rPr>
          <w:rFonts w:ascii="Times New Roman" w:eastAsia="Times New Roman" w:hAnsi="Times New Roman" w:cs="Times New Roman"/>
          <w:color w:val="000000"/>
        </w:rPr>
        <w:t>CFO experience, based in Austin)</w:t>
      </w:r>
      <w:r w:rsidR="0054697A">
        <w:rPr>
          <w:rFonts w:ascii="Times New Roman" w:eastAsia="Times New Roman" w:hAnsi="Times New Roman" w:cs="Times New Roman"/>
          <w:color w:val="000000"/>
        </w:rPr>
        <w:t>. Current staff include Jason</w:t>
      </w:r>
      <w:r w:rsidR="003E3A3C">
        <w:rPr>
          <w:rFonts w:ascii="Times New Roman" w:eastAsia="Times New Roman" w:hAnsi="Times New Roman" w:cs="Times New Roman"/>
          <w:color w:val="000000"/>
        </w:rPr>
        <w:t xml:space="preserve"> Po</w:t>
      </w:r>
      <w:r w:rsidR="00D30516">
        <w:rPr>
          <w:rFonts w:ascii="Times New Roman" w:eastAsia="Times New Roman" w:hAnsi="Times New Roman" w:cs="Times New Roman"/>
          <w:color w:val="000000"/>
        </w:rPr>
        <w:t>ckrus</w:t>
      </w:r>
      <w:r w:rsidR="00374B67">
        <w:rPr>
          <w:rFonts w:ascii="Times New Roman" w:eastAsia="Times New Roman" w:hAnsi="Times New Roman" w:cs="Times New Roman"/>
          <w:color w:val="000000"/>
        </w:rPr>
        <w:t xml:space="preserve">- director, Mari </w:t>
      </w:r>
      <w:r w:rsidR="00D30516">
        <w:rPr>
          <w:rFonts w:ascii="Times New Roman" w:eastAsia="Times New Roman" w:hAnsi="Times New Roman" w:cs="Times New Roman"/>
          <w:color w:val="000000"/>
        </w:rPr>
        <w:t>Assef</w:t>
      </w:r>
      <w:r w:rsidR="004D1498">
        <w:rPr>
          <w:rFonts w:ascii="Times New Roman" w:eastAsia="Times New Roman" w:hAnsi="Times New Roman" w:cs="Times New Roman"/>
          <w:color w:val="000000"/>
        </w:rPr>
        <w:t>a</w:t>
      </w:r>
      <w:r w:rsidR="00374B67">
        <w:rPr>
          <w:rFonts w:ascii="Times New Roman" w:eastAsia="Times New Roman" w:hAnsi="Times New Roman" w:cs="Times New Roman"/>
          <w:color w:val="000000"/>
        </w:rPr>
        <w:t>- Director of Development based in New York</w:t>
      </w:r>
      <w:r w:rsidR="000C32E7">
        <w:rPr>
          <w:rFonts w:ascii="Times New Roman" w:eastAsia="Times New Roman" w:hAnsi="Times New Roman" w:cs="Times New Roman"/>
          <w:color w:val="000000"/>
        </w:rPr>
        <w:t>, and Hale</w:t>
      </w:r>
      <w:r w:rsidR="004D1498">
        <w:rPr>
          <w:rFonts w:ascii="Times New Roman" w:eastAsia="Times New Roman" w:hAnsi="Times New Roman" w:cs="Times New Roman"/>
          <w:color w:val="000000"/>
        </w:rPr>
        <w:t>e Andrushche</w:t>
      </w:r>
      <w:r w:rsidR="00AC3805">
        <w:rPr>
          <w:rFonts w:ascii="Times New Roman" w:eastAsia="Times New Roman" w:hAnsi="Times New Roman" w:cs="Times New Roman"/>
          <w:color w:val="000000"/>
        </w:rPr>
        <w:t>nko</w:t>
      </w:r>
      <w:r w:rsidR="000C32E7">
        <w:rPr>
          <w:rFonts w:ascii="Times New Roman" w:eastAsia="Times New Roman" w:hAnsi="Times New Roman" w:cs="Times New Roman"/>
          <w:color w:val="000000"/>
        </w:rPr>
        <w:t xml:space="preserve">- Program Support Specialist </w:t>
      </w:r>
      <w:r w:rsidR="00E31AD2">
        <w:rPr>
          <w:rFonts w:ascii="Times New Roman" w:eastAsia="Times New Roman" w:hAnsi="Times New Roman" w:cs="Times New Roman"/>
          <w:color w:val="000000"/>
        </w:rPr>
        <w:t xml:space="preserve">based in Hiawatha. </w:t>
      </w:r>
    </w:p>
    <w:p w14:paraId="6FE2443A" w14:textId="77777777" w:rsidR="00DB4E44" w:rsidRDefault="00DB4E44" w:rsidP="00305DC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4785206F" w14:textId="63C5A493" w:rsidR="00DB4E44" w:rsidRDefault="00DB4E44" w:rsidP="00305DC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CDC</w:t>
      </w:r>
      <w:r w:rsidR="00835AFD">
        <w:rPr>
          <w:rFonts w:ascii="Times New Roman" w:eastAsia="Times New Roman" w:hAnsi="Times New Roman" w:cs="Times New Roman"/>
          <w:color w:val="000000"/>
        </w:rPr>
        <w:t xml:space="preserve"> will operate publicly under </w:t>
      </w:r>
      <w:r w:rsidR="002F6F00">
        <w:rPr>
          <w:rFonts w:ascii="Times New Roman" w:eastAsia="Times New Roman" w:hAnsi="Times New Roman" w:cs="Times New Roman"/>
          <w:color w:val="000000"/>
        </w:rPr>
        <w:t xml:space="preserve">the </w:t>
      </w:r>
      <w:r w:rsidR="00835AFD">
        <w:rPr>
          <w:rFonts w:ascii="Times New Roman" w:eastAsia="Times New Roman" w:hAnsi="Times New Roman" w:cs="Times New Roman"/>
          <w:color w:val="000000"/>
        </w:rPr>
        <w:t>name</w:t>
      </w:r>
      <w:r w:rsidR="00BB7C91">
        <w:rPr>
          <w:rFonts w:ascii="Times New Roman" w:eastAsia="Times New Roman" w:hAnsi="Times New Roman" w:cs="Times New Roman"/>
          <w:color w:val="000000"/>
        </w:rPr>
        <w:t xml:space="preserve"> Rising Iowa.</w:t>
      </w:r>
    </w:p>
    <w:p w14:paraId="2CEB7781" w14:textId="77777777" w:rsidR="00AA0CFB" w:rsidRDefault="00AA0CFB" w:rsidP="00305DC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1D575EE2" w14:textId="387AA63F" w:rsidR="00AA0CFB" w:rsidRDefault="00AA0CFB" w:rsidP="00305DC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Jason requested the Executive Committee </w:t>
      </w:r>
      <w:r w:rsidR="00DE56C4">
        <w:rPr>
          <w:rFonts w:ascii="Times New Roman" w:eastAsia="Times New Roman" w:hAnsi="Times New Roman" w:cs="Times New Roman"/>
          <w:color w:val="000000"/>
        </w:rPr>
        <w:t>approve of</w:t>
      </w:r>
      <w:r>
        <w:rPr>
          <w:rFonts w:ascii="Times New Roman" w:eastAsia="Times New Roman" w:hAnsi="Times New Roman" w:cs="Times New Roman"/>
          <w:color w:val="000000"/>
        </w:rPr>
        <w:t xml:space="preserve"> a revised set of Articles.</w:t>
      </w:r>
      <w:r w:rsidR="00DE56C4">
        <w:rPr>
          <w:rFonts w:ascii="Times New Roman" w:eastAsia="Times New Roman" w:hAnsi="Times New Roman" w:cs="Times New Roman"/>
          <w:color w:val="000000"/>
        </w:rPr>
        <w:t xml:space="preserve"> Missty Slater</w:t>
      </w:r>
      <w:r w:rsidR="000417A8">
        <w:rPr>
          <w:rFonts w:ascii="Times New Roman" w:eastAsia="Times New Roman" w:hAnsi="Times New Roman" w:cs="Times New Roman"/>
          <w:color w:val="000000"/>
        </w:rPr>
        <w:t xml:space="preserve"> </w:t>
      </w:r>
      <w:r w:rsidR="003845F2">
        <w:rPr>
          <w:rFonts w:ascii="Times New Roman" w:eastAsia="Times New Roman" w:hAnsi="Times New Roman" w:cs="Times New Roman"/>
          <w:color w:val="000000"/>
        </w:rPr>
        <w:t>stated the</w:t>
      </w:r>
      <w:r w:rsidR="000417A8">
        <w:rPr>
          <w:rFonts w:ascii="Times New Roman" w:eastAsia="Times New Roman" w:hAnsi="Times New Roman" w:cs="Times New Roman"/>
          <w:color w:val="000000"/>
        </w:rPr>
        <w:t xml:space="preserve"> law requires changes to the Articles </w:t>
      </w:r>
      <w:r w:rsidR="00F94691">
        <w:rPr>
          <w:rFonts w:ascii="Times New Roman" w:eastAsia="Times New Roman" w:hAnsi="Times New Roman" w:cs="Times New Roman"/>
          <w:color w:val="000000"/>
        </w:rPr>
        <w:t>to be approved through a formal resolution. Jason will draft a resolution</w:t>
      </w:r>
      <w:r w:rsidR="002E4720">
        <w:rPr>
          <w:rFonts w:ascii="Times New Roman" w:eastAsia="Times New Roman" w:hAnsi="Times New Roman" w:cs="Times New Roman"/>
          <w:color w:val="000000"/>
        </w:rPr>
        <w:t xml:space="preserve"> and submit it to Tony Fee. The item will be placed on next </w:t>
      </w:r>
      <w:r w:rsidR="00573DB9">
        <w:rPr>
          <w:rFonts w:ascii="Times New Roman" w:eastAsia="Times New Roman" w:hAnsi="Times New Roman" w:cs="Times New Roman"/>
          <w:color w:val="000000"/>
        </w:rPr>
        <w:t>week’s</w:t>
      </w:r>
      <w:r w:rsidR="002E4720">
        <w:rPr>
          <w:rFonts w:ascii="Times New Roman" w:eastAsia="Times New Roman" w:hAnsi="Times New Roman" w:cs="Times New Roman"/>
          <w:color w:val="000000"/>
        </w:rPr>
        <w:t xml:space="preserve"> agenda.</w:t>
      </w:r>
    </w:p>
    <w:p w14:paraId="676C65BB" w14:textId="77777777" w:rsidR="00CD590E" w:rsidRDefault="00CD590E" w:rsidP="00305DC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213C9CEC" w14:textId="692C9A4A" w:rsidR="00CD590E" w:rsidRPr="00A6261B" w:rsidRDefault="004F6D16" w:rsidP="00CD590E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 w:rsidRPr="00A6261B">
        <w:rPr>
          <w:rFonts w:ascii="Times New Roman" w:eastAsia="Times New Roman" w:hAnsi="Times New Roman" w:cs="Times New Roman"/>
          <w:b/>
          <w:bCs/>
          <w:color w:val="000000"/>
        </w:rPr>
        <w:t>OLIVIA BRIEN</w:t>
      </w:r>
    </w:p>
    <w:p w14:paraId="2DC4CEC2" w14:textId="43FF5336" w:rsidR="00CD590E" w:rsidRDefault="00E1634B" w:rsidP="00CD590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lang w:val="en-US"/>
        </w:rPr>
      </w:pPr>
      <w:r w:rsidRPr="00D54079">
        <w:rPr>
          <w:rFonts w:ascii="Times New Roman" w:eastAsia="Times New Roman" w:hAnsi="Times New Roman" w:cs="Times New Roman"/>
          <w:color w:val="000000"/>
          <w:lang w:val="en-US"/>
        </w:rPr>
        <w:t>JOM/Title VI</w:t>
      </w:r>
      <w:r w:rsidR="00D54079" w:rsidRPr="00D54079">
        <w:rPr>
          <w:rFonts w:ascii="Times New Roman" w:eastAsia="Times New Roman" w:hAnsi="Times New Roman" w:cs="Times New Roman"/>
          <w:color w:val="000000"/>
          <w:lang w:val="en-US"/>
        </w:rPr>
        <w:t>- Olivia Brien</w:t>
      </w:r>
      <w:r w:rsidR="00D54079">
        <w:rPr>
          <w:rFonts w:ascii="Times New Roman" w:eastAsia="Times New Roman" w:hAnsi="Times New Roman" w:cs="Times New Roman"/>
          <w:color w:val="000000"/>
          <w:lang w:val="en-US"/>
        </w:rPr>
        <w:t xml:space="preserve"> join</w:t>
      </w:r>
      <w:r w:rsidR="00CA06E0">
        <w:rPr>
          <w:rFonts w:ascii="Times New Roman" w:eastAsia="Times New Roman" w:hAnsi="Times New Roman" w:cs="Times New Roman"/>
          <w:color w:val="000000"/>
          <w:lang w:val="en-US"/>
        </w:rPr>
        <w:t>ed</w:t>
      </w:r>
      <w:r w:rsidR="00217915">
        <w:rPr>
          <w:rFonts w:ascii="Times New Roman" w:eastAsia="Times New Roman" w:hAnsi="Times New Roman" w:cs="Times New Roman"/>
          <w:color w:val="000000"/>
          <w:lang w:val="en-US"/>
        </w:rPr>
        <w:t xml:space="preserve"> EC meeting</w:t>
      </w:r>
      <w:r w:rsidR="00CA06E0">
        <w:rPr>
          <w:rFonts w:ascii="Times New Roman" w:eastAsia="Times New Roman" w:hAnsi="Times New Roman" w:cs="Times New Roman"/>
          <w:color w:val="000000"/>
          <w:lang w:val="en-US"/>
        </w:rPr>
        <w:t xml:space="preserve"> virtually</w:t>
      </w:r>
      <w:r w:rsidR="00217915">
        <w:rPr>
          <w:rFonts w:ascii="Times New Roman" w:eastAsia="Times New Roman" w:hAnsi="Times New Roman" w:cs="Times New Roman"/>
          <w:color w:val="000000"/>
          <w:lang w:val="en-US"/>
        </w:rPr>
        <w:t xml:space="preserve"> to discuss JOM/Title VI.</w:t>
      </w:r>
    </w:p>
    <w:p w14:paraId="5C594808" w14:textId="24EBA9DD" w:rsidR="00217915" w:rsidRDefault="009B5B30" w:rsidP="00CD590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>K</w:t>
      </w:r>
      <w:r w:rsidR="006D0FE1">
        <w:rPr>
          <w:rFonts w:ascii="Times New Roman" w:eastAsia="Times New Roman" w:hAnsi="Times New Roman" w:cs="Times New Roman"/>
          <w:color w:val="000000"/>
          <w:lang w:val="en-US"/>
        </w:rPr>
        <w:t>acie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 advises the Kansas Board of Education regarding Indigenous education needs.</w:t>
      </w:r>
      <w:r w:rsidR="007651BC">
        <w:rPr>
          <w:rFonts w:ascii="Times New Roman" w:eastAsia="Times New Roman" w:hAnsi="Times New Roman" w:cs="Times New Roman"/>
          <w:color w:val="000000"/>
          <w:lang w:val="en-US"/>
        </w:rPr>
        <w:t xml:space="preserve"> The board was created following inappropriate remarks made by a state board member.</w:t>
      </w:r>
      <w:r w:rsidR="002F19D3">
        <w:rPr>
          <w:rFonts w:ascii="Times New Roman" w:eastAsia="Times New Roman" w:hAnsi="Times New Roman" w:cs="Times New Roman"/>
          <w:color w:val="000000"/>
          <w:lang w:val="en-US"/>
        </w:rPr>
        <w:t xml:space="preserve"> Major achievements </w:t>
      </w:r>
      <w:r w:rsidR="00396A11">
        <w:rPr>
          <w:rFonts w:ascii="Times New Roman" w:eastAsia="Times New Roman" w:hAnsi="Times New Roman" w:cs="Times New Roman"/>
          <w:color w:val="000000"/>
          <w:lang w:val="en-US"/>
        </w:rPr>
        <w:t>have been reached</w:t>
      </w:r>
      <w:r w:rsidR="000B00FB">
        <w:rPr>
          <w:rFonts w:ascii="Times New Roman" w:eastAsia="Times New Roman" w:hAnsi="Times New Roman" w:cs="Times New Roman"/>
          <w:color w:val="000000"/>
          <w:lang w:val="en-US"/>
        </w:rPr>
        <w:t xml:space="preserve"> including</w:t>
      </w:r>
      <w:r w:rsidR="009D2831">
        <w:rPr>
          <w:rFonts w:ascii="Times New Roman" w:eastAsia="Times New Roman" w:hAnsi="Times New Roman" w:cs="Times New Roman"/>
          <w:color w:val="000000"/>
          <w:lang w:val="en-US"/>
        </w:rPr>
        <w:t xml:space="preserve"> Tribal citizens with historic ties to Kansas now qualify for in-state </w:t>
      </w:r>
      <w:r w:rsidR="004E68B1">
        <w:rPr>
          <w:rFonts w:ascii="Times New Roman" w:eastAsia="Times New Roman" w:hAnsi="Times New Roman" w:cs="Times New Roman"/>
          <w:color w:val="000000"/>
          <w:lang w:val="en-US"/>
        </w:rPr>
        <w:t>tuition</w:t>
      </w:r>
      <w:r w:rsidR="00D86175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="00E928C9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450DA3">
        <w:rPr>
          <w:rFonts w:ascii="Times New Roman" w:eastAsia="Times New Roman" w:hAnsi="Times New Roman" w:cs="Times New Roman"/>
          <w:color w:val="000000"/>
          <w:lang w:val="en-US"/>
        </w:rPr>
        <w:t>Essential understanding</w:t>
      </w:r>
      <w:r w:rsidR="00D552A4">
        <w:rPr>
          <w:rFonts w:ascii="Times New Roman" w:eastAsia="Times New Roman" w:hAnsi="Times New Roman" w:cs="Times New Roman"/>
          <w:color w:val="000000"/>
          <w:lang w:val="en-US"/>
        </w:rPr>
        <w:t xml:space="preserve"> educational</w:t>
      </w:r>
      <w:r w:rsidR="00450DA3">
        <w:rPr>
          <w:rFonts w:ascii="Times New Roman" w:eastAsia="Times New Roman" w:hAnsi="Times New Roman" w:cs="Times New Roman"/>
          <w:color w:val="000000"/>
          <w:lang w:val="en-US"/>
        </w:rPr>
        <w:t xml:space="preserve"> framework </w:t>
      </w:r>
      <w:r w:rsidR="00C252D7">
        <w:rPr>
          <w:rFonts w:ascii="Times New Roman" w:eastAsia="Times New Roman" w:hAnsi="Times New Roman" w:cs="Times New Roman"/>
          <w:color w:val="000000"/>
          <w:lang w:val="en-US"/>
        </w:rPr>
        <w:t>address</w:t>
      </w:r>
      <w:r w:rsidR="001A525A">
        <w:rPr>
          <w:rFonts w:ascii="Times New Roman" w:eastAsia="Times New Roman" w:hAnsi="Times New Roman" w:cs="Times New Roman"/>
          <w:color w:val="000000"/>
          <w:lang w:val="en-US"/>
        </w:rPr>
        <w:t>es</w:t>
      </w:r>
      <w:r w:rsidR="00C252D7">
        <w:rPr>
          <w:rFonts w:ascii="Times New Roman" w:eastAsia="Times New Roman" w:hAnsi="Times New Roman" w:cs="Times New Roman"/>
          <w:color w:val="000000"/>
          <w:lang w:val="en-US"/>
        </w:rPr>
        <w:t xml:space="preserve"> Tribal sovereignty, Culture, Geography, </w:t>
      </w:r>
      <w:r w:rsidR="0010643A">
        <w:rPr>
          <w:rFonts w:ascii="Times New Roman" w:eastAsia="Times New Roman" w:hAnsi="Times New Roman" w:cs="Times New Roman"/>
          <w:color w:val="000000"/>
          <w:lang w:val="en-US"/>
        </w:rPr>
        <w:t xml:space="preserve">History, </w:t>
      </w:r>
      <w:r w:rsidR="0010643A">
        <w:rPr>
          <w:rFonts w:ascii="Times New Roman" w:eastAsia="Times New Roman" w:hAnsi="Times New Roman" w:cs="Times New Roman"/>
          <w:color w:val="000000"/>
          <w:lang w:val="en-US"/>
        </w:rPr>
        <w:lastRenderedPageBreak/>
        <w:t>and</w:t>
      </w:r>
      <w:r w:rsidR="001A525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C252D7">
        <w:rPr>
          <w:rFonts w:ascii="Times New Roman" w:eastAsia="Times New Roman" w:hAnsi="Times New Roman" w:cs="Times New Roman"/>
          <w:color w:val="000000"/>
          <w:lang w:val="en-US"/>
        </w:rPr>
        <w:t>Contemporary tribal life</w:t>
      </w:r>
      <w:r w:rsidR="00025B6B">
        <w:rPr>
          <w:rFonts w:ascii="Times New Roman" w:eastAsia="Times New Roman" w:hAnsi="Times New Roman" w:cs="Times New Roman"/>
          <w:color w:val="000000"/>
          <w:lang w:val="en-US"/>
        </w:rPr>
        <w:t xml:space="preserve">. The purpose is </w:t>
      </w:r>
      <w:r w:rsidR="00535274">
        <w:rPr>
          <w:rFonts w:ascii="Times New Roman" w:eastAsia="Times New Roman" w:hAnsi="Times New Roman" w:cs="Times New Roman"/>
          <w:color w:val="000000"/>
          <w:lang w:val="en-US"/>
        </w:rPr>
        <w:t>ensuring Indigenous peoples are not taught solely as historical figures.</w:t>
      </w:r>
    </w:p>
    <w:p w14:paraId="678235A3" w14:textId="77777777" w:rsidR="001E33D8" w:rsidRDefault="001E33D8" w:rsidP="00CD590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7301816D" w14:textId="3C31ED82" w:rsidR="001E33D8" w:rsidRDefault="001E33D8" w:rsidP="00CD590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 xml:space="preserve">Title VI </w:t>
      </w:r>
      <w:r w:rsidR="00011F59">
        <w:rPr>
          <w:rFonts w:ascii="Times New Roman" w:eastAsia="Times New Roman" w:hAnsi="Times New Roman" w:cs="Times New Roman"/>
          <w:color w:val="000000"/>
          <w:lang w:val="en-US"/>
        </w:rPr>
        <w:t>federal e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ducation </w:t>
      </w:r>
      <w:r w:rsidR="00011F59">
        <w:rPr>
          <w:rFonts w:ascii="Times New Roman" w:eastAsia="Times New Roman" w:hAnsi="Times New Roman" w:cs="Times New Roman"/>
          <w:color w:val="000000"/>
          <w:lang w:val="en-US"/>
        </w:rPr>
        <w:t>p</w:t>
      </w:r>
      <w:r>
        <w:rPr>
          <w:rFonts w:ascii="Times New Roman" w:eastAsia="Times New Roman" w:hAnsi="Times New Roman" w:cs="Times New Roman"/>
          <w:color w:val="000000"/>
          <w:lang w:val="en-US"/>
        </w:rPr>
        <w:t>rogram</w:t>
      </w:r>
      <w:r w:rsidR="00011F59">
        <w:rPr>
          <w:rFonts w:ascii="Times New Roman" w:eastAsia="Times New Roman" w:hAnsi="Times New Roman" w:cs="Times New Roman"/>
          <w:color w:val="000000"/>
          <w:lang w:val="en-US"/>
        </w:rPr>
        <w:t xml:space="preserve"> provid</w:t>
      </w:r>
      <w:r w:rsidR="00DF68E2">
        <w:rPr>
          <w:rFonts w:ascii="Times New Roman" w:eastAsia="Times New Roman" w:hAnsi="Times New Roman" w:cs="Times New Roman"/>
          <w:color w:val="000000"/>
          <w:lang w:val="en-US"/>
        </w:rPr>
        <w:t>es</w:t>
      </w:r>
      <w:r w:rsidR="00011F59">
        <w:rPr>
          <w:rFonts w:ascii="Times New Roman" w:eastAsia="Times New Roman" w:hAnsi="Times New Roman" w:cs="Times New Roman"/>
          <w:color w:val="000000"/>
          <w:lang w:val="en-US"/>
        </w:rPr>
        <w:t xml:space="preserve"> additional funding for </w:t>
      </w:r>
      <w:r w:rsidR="00144FC2">
        <w:rPr>
          <w:rFonts w:ascii="Times New Roman" w:eastAsia="Times New Roman" w:hAnsi="Times New Roman" w:cs="Times New Roman"/>
          <w:color w:val="000000"/>
          <w:lang w:val="en-US"/>
        </w:rPr>
        <w:t>schools</w:t>
      </w:r>
      <w:r w:rsidR="00011F59">
        <w:rPr>
          <w:rFonts w:ascii="Times New Roman" w:eastAsia="Times New Roman" w:hAnsi="Times New Roman" w:cs="Times New Roman"/>
          <w:color w:val="000000"/>
          <w:lang w:val="en-US"/>
        </w:rPr>
        <w:t xml:space="preserve"> with 10+</w:t>
      </w:r>
      <w:r w:rsidR="00144FC2">
        <w:rPr>
          <w:rFonts w:ascii="Times New Roman" w:eastAsia="Times New Roman" w:hAnsi="Times New Roman" w:cs="Times New Roman"/>
          <w:color w:val="000000"/>
          <w:lang w:val="en-US"/>
        </w:rPr>
        <w:t xml:space="preserve"> Native students. </w:t>
      </w:r>
      <w:r w:rsidR="004423FF">
        <w:rPr>
          <w:rFonts w:ascii="Times New Roman" w:eastAsia="Times New Roman" w:hAnsi="Times New Roman" w:cs="Times New Roman"/>
          <w:color w:val="000000"/>
          <w:lang w:val="en-US"/>
        </w:rPr>
        <w:t>This program has many b</w:t>
      </w:r>
      <w:r w:rsidR="00144FC2">
        <w:rPr>
          <w:rFonts w:ascii="Times New Roman" w:eastAsia="Times New Roman" w:hAnsi="Times New Roman" w:cs="Times New Roman"/>
          <w:color w:val="000000"/>
          <w:lang w:val="en-US"/>
        </w:rPr>
        <w:t xml:space="preserve">enefits </w:t>
      </w:r>
      <w:r w:rsidR="0031746F">
        <w:rPr>
          <w:rFonts w:ascii="Times New Roman" w:eastAsia="Times New Roman" w:hAnsi="Times New Roman" w:cs="Times New Roman"/>
          <w:color w:val="000000"/>
          <w:lang w:val="en-US"/>
        </w:rPr>
        <w:t>including</w:t>
      </w:r>
      <w:r w:rsidR="00701AA7">
        <w:rPr>
          <w:rFonts w:ascii="Times New Roman" w:eastAsia="Times New Roman" w:hAnsi="Times New Roman" w:cs="Times New Roman"/>
          <w:color w:val="000000"/>
          <w:lang w:val="en-US"/>
        </w:rPr>
        <w:t xml:space="preserve"> tutoring, language programs, cultural programming, literacy, early childhood readiness</w:t>
      </w:r>
      <w:r w:rsidR="009D0056">
        <w:rPr>
          <w:rFonts w:ascii="Times New Roman" w:eastAsia="Times New Roman" w:hAnsi="Times New Roman" w:cs="Times New Roman"/>
          <w:color w:val="000000"/>
          <w:lang w:val="en-US"/>
        </w:rPr>
        <w:t>, etc. Olivia recommended engaging with schools</w:t>
      </w:r>
      <w:r w:rsidR="004339A8">
        <w:rPr>
          <w:rFonts w:ascii="Times New Roman" w:eastAsia="Times New Roman" w:hAnsi="Times New Roman" w:cs="Times New Roman"/>
          <w:color w:val="000000"/>
          <w:lang w:val="en-US"/>
        </w:rPr>
        <w:t xml:space="preserve"> within 50 miles radius to determine eligibility.</w:t>
      </w:r>
    </w:p>
    <w:p w14:paraId="1A73346C" w14:textId="77777777" w:rsidR="004423FF" w:rsidRDefault="004423FF" w:rsidP="00CD590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5D34F856" w14:textId="7CFE2A17" w:rsidR="004423FF" w:rsidRDefault="00272603" w:rsidP="00CD590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>Olivia</w:t>
      </w:r>
      <w:r w:rsidR="001833CA">
        <w:rPr>
          <w:rFonts w:ascii="Times New Roman" w:eastAsia="Times New Roman" w:hAnsi="Times New Roman" w:cs="Times New Roman"/>
          <w:color w:val="000000"/>
          <w:lang w:val="en-US"/>
        </w:rPr>
        <w:t xml:space="preserve"> expressed interest in working with </w:t>
      </w:r>
      <w:r w:rsidR="00543B26">
        <w:rPr>
          <w:rFonts w:ascii="Times New Roman" w:eastAsia="Times New Roman" w:hAnsi="Times New Roman" w:cs="Times New Roman"/>
          <w:color w:val="000000"/>
          <w:lang w:val="en-US"/>
        </w:rPr>
        <w:t xml:space="preserve">the </w:t>
      </w:r>
      <w:r w:rsidR="004423FF">
        <w:rPr>
          <w:rFonts w:ascii="Times New Roman" w:eastAsia="Times New Roman" w:hAnsi="Times New Roman" w:cs="Times New Roman"/>
          <w:color w:val="000000"/>
          <w:lang w:val="en-US"/>
        </w:rPr>
        <w:t>JOM (Johnson-O’Malley) Program</w:t>
      </w:r>
      <w:r w:rsidR="001833CA">
        <w:rPr>
          <w:rFonts w:ascii="Times New Roman" w:eastAsia="Times New Roman" w:hAnsi="Times New Roman" w:cs="Times New Roman"/>
          <w:color w:val="000000"/>
          <w:lang w:val="en-US"/>
        </w:rPr>
        <w:t xml:space="preserve"> committee to ensure the program is maximizing available </w:t>
      </w:r>
      <w:r w:rsidR="006B2672">
        <w:rPr>
          <w:rFonts w:ascii="Times New Roman" w:eastAsia="Times New Roman" w:hAnsi="Times New Roman" w:cs="Times New Roman"/>
          <w:color w:val="000000"/>
          <w:lang w:val="en-US"/>
        </w:rPr>
        <w:t>resources</w:t>
      </w:r>
      <w:r w:rsidR="00543B26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36FA40AA" w14:textId="77777777" w:rsidR="00B80694" w:rsidRPr="00D54079" w:rsidRDefault="00B80694" w:rsidP="00CD590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5144071A" w14:textId="521854E6" w:rsidR="00B80694" w:rsidRPr="00A6261B" w:rsidRDefault="00B80694" w:rsidP="00B80694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 w:rsidRPr="00A6261B">
        <w:rPr>
          <w:rFonts w:ascii="Times New Roman" w:eastAsia="Times New Roman" w:hAnsi="Times New Roman" w:cs="Times New Roman"/>
          <w:b/>
          <w:bCs/>
          <w:color w:val="000000"/>
        </w:rPr>
        <w:t>OLD BUSINESS</w:t>
      </w:r>
    </w:p>
    <w:p w14:paraId="6A21384E" w14:textId="75CB0439" w:rsidR="00805BF0" w:rsidRDefault="00805BF0" w:rsidP="00805BF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Sage Fixed Assets</w:t>
      </w:r>
    </w:p>
    <w:p w14:paraId="0E52A71C" w14:textId="79A10011" w:rsidR="00BD01AA" w:rsidRDefault="00704EDF" w:rsidP="00805BF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Executive Committee agreed to begin with using </w:t>
      </w:r>
      <w:r w:rsidR="00F26862">
        <w:rPr>
          <w:rFonts w:ascii="Times New Roman" w:eastAsia="Times New Roman" w:hAnsi="Times New Roman" w:cs="Times New Roman"/>
          <w:color w:val="000000"/>
        </w:rPr>
        <w:t>Excel-based</w:t>
      </w:r>
      <w:r>
        <w:rPr>
          <w:rFonts w:ascii="Times New Roman" w:eastAsia="Times New Roman" w:hAnsi="Times New Roman" w:cs="Times New Roman"/>
          <w:color w:val="000000"/>
        </w:rPr>
        <w:t xml:space="preserve"> inventory tracking, </w:t>
      </w:r>
      <w:r w:rsidR="00F26862">
        <w:rPr>
          <w:rFonts w:ascii="Times New Roman" w:eastAsia="Times New Roman" w:hAnsi="Times New Roman" w:cs="Times New Roman"/>
          <w:color w:val="000000"/>
        </w:rPr>
        <w:t>evaluating</w:t>
      </w:r>
      <w:r w:rsidR="007B4C68">
        <w:rPr>
          <w:rFonts w:ascii="Times New Roman" w:eastAsia="Times New Roman" w:hAnsi="Times New Roman" w:cs="Times New Roman"/>
          <w:color w:val="000000"/>
        </w:rPr>
        <w:t xml:space="preserve"> the software</w:t>
      </w:r>
      <w:r w:rsidR="001F4BEE">
        <w:rPr>
          <w:rFonts w:ascii="Times New Roman" w:eastAsia="Times New Roman" w:hAnsi="Times New Roman" w:cs="Times New Roman"/>
          <w:color w:val="000000"/>
        </w:rPr>
        <w:t xml:space="preserve"> </w:t>
      </w:r>
      <w:r w:rsidR="007B4C68">
        <w:rPr>
          <w:rFonts w:ascii="Times New Roman" w:eastAsia="Times New Roman" w:hAnsi="Times New Roman" w:cs="Times New Roman"/>
          <w:color w:val="000000"/>
        </w:rPr>
        <w:t>later if needed, and seek insurance training on inventory and loss prevention</w:t>
      </w:r>
      <w:r w:rsidR="009C23A7">
        <w:rPr>
          <w:rFonts w:ascii="Times New Roman" w:eastAsia="Times New Roman" w:hAnsi="Times New Roman" w:cs="Times New Roman"/>
          <w:color w:val="000000"/>
        </w:rPr>
        <w:t>.</w:t>
      </w:r>
    </w:p>
    <w:p w14:paraId="405511AB" w14:textId="70A77362" w:rsidR="00805BF0" w:rsidRDefault="00805BF0" w:rsidP="00805BF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330A1B3C" w14:textId="08948087" w:rsidR="00805BF0" w:rsidRPr="00A6261B" w:rsidRDefault="00692C2F" w:rsidP="00692C2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 w:rsidRPr="00A6261B">
        <w:rPr>
          <w:rFonts w:ascii="Times New Roman" w:eastAsia="Times New Roman" w:hAnsi="Times New Roman" w:cs="Times New Roman"/>
          <w:b/>
          <w:bCs/>
          <w:color w:val="000000"/>
        </w:rPr>
        <w:t xml:space="preserve">NEW </w:t>
      </w:r>
      <w:r w:rsidR="006B07D7" w:rsidRPr="00A6261B">
        <w:rPr>
          <w:rFonts w:ascii="Times New Roman" w:eastAsia="Times New Roman" w:hAnsi="Times New Roman" w:cs="Times New Roman"/>
          <w:b/>
          <w:bCs/>
          <w:color w:val="000000"/>
        </w:rPr>
        <w:t>BUSINESS</w:t>
      </w:r>
    </w:p>
    <w:p w14:paraId="37E59D1A" w14:textId="1C4ECB97" w:rsidR="006B07D7" w:rsidRDefault="006B07D7" w:rsidP="006B07D7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Resolution 26-R-06 BIA Leas</w:t>
      </w:r>
      <w:r w:rsidR="00C97527">
        <w:rPr>
          <w:rFonts w:ascii="Times New Roman" w:eastAsia="Times New Roman" w:hAnsi="Times New Roman" w:cs="Times New Roman"/>
          <w:color w:val="000000"/>
        </w:rPr>
        <w:t>e</w:t>
      </w:r>
    </w:p>
    <w:p w14:paraId="11068B56" w14:textId="79C17C01" w:rsidR="00C97527" w:rsidRDefault="00AE0D55" w:rsidP="00C97527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James Keller made a motion to approve Resolution 26-R-06. Robert Hullman seconded the motion. The motion carried 4 in favor, 0 opposed.</w:t>
      </w:r>
    </w:p>
    <w:p w14:paraId="35D116FF" w14:textId="77777777" w:rsidR="00863F54" w:rsidRDefault="00863F54" w:rsidP="00F6603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00418034" w14:textId="43824BD4" w:rsidR="006B07D7" w:rsidRDefault="00FB0BF4" w:rsidP="006B07D7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Grandview Oil Camera System Upgrade</w:t>
      </w:r>
    </w:p>
    <w:p w14:paraId="228F4D85" w14:textId="4BFCD56E" w:rsidR="006D6134" w:rsidRDefault="006D6134" w:rsidP="006D613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Tony Fee made a motion to table</w:t>
      </w:r>
      <w:r w:rsidR="00BA3E10">
        <w:rPr>
          <w:rFonts w:ascii="Times New Roman" w:eastAsia="Times New Roman" w:hAnsi="Times New Roman" w:cs="Times New Roman"/>
          <w:color w:val="000000"/>
        </w:rPr>
        <w:t xml:space="preserve"> pending </w:t>
      </w:r>
      <w:r w:rsidR="00A53989">
        <w:rPr>
          <w:rFonts w:ascii="Times New Roman" w:eastAsia="Times New Roman" w:hAnsi="Times New Roman" w:cs="Times New Roman"/>
          <w:color w:val="000000"/>
        </w:rPr>
        <w:t>updated quote and installation bids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8C606F">
        <w:rPr>
          <w:rFonts w:ascii="Times New Roman" w:eastAsia="Times New Roman" w:hAnsi="Times New Roman" w:cs="Times New Roman"/>
          <w:color w:val="000000"/>
        </w:rPr>
        <w:t xml:space="preserve">and </w:t>
      </w:r>
      <w:r w:rsidR="00C97527">
        <w:rPr>
          <w:rFonts w:ascii="Times New Roman" w:eastAsia="Times New Roman" w:hAnsi="Times New Roman" w:cs="Times New Roman"/>
          <w:color w:val="000000"/>
        </w:rPr>
        <w:t>added</w:t>
      </w:r>
      <w:r w:rsidR="008C606F">
        <w:rPr>
          <w:rFonts w:ascii="Times New Roman" w:eastAsia="Times New Roman" w:hAnsi="Times New Roman" w:cs="Times New Roman"/>
          <w:color w:val="000000"/>
        </w:rPr>
        <w:t xml:space="preserve"> back to future agenda. James Keller seconded the motion.</w:t>
      </w:r>
      <w:r w:rsidR="00C97527">
        <w:rPr>
          <w:rFonts w:ascii="Times New Roman" w:eastAsia="Times New Roman" w:hAnsi="Times New Roman" w:cs="Times New Roman"/>
          <w:color w:val="000000"/>
        </w:rPr>
        <w:t xml:space="preserve"> The motion carried 4 in favor, 0 opposed.</w:t>
      </w:r>
    </w:p>
    <w:p w14:paraId="2C9B0811" w14:textId="77777777" w:rsidR="00863F54" w:rsidRDefault="00863F54" w:rsidP="00863F5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40CAFFF9" w14:textId="41B7A638" w:rsidR="00FB0BF4" w:rsidRDefault="00FB0BF4" w:rsidP="006B07D7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Mowing Bids</w:t>
      </w:r>
    </w:p>
    <w:p w14:paraId="05B21F2C" w14:textId="0F6C9E35" w:rsidR="00B6390C" w:rsidRDefault="004741E2" w:rsidP="00B6390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Robert Hullman made a motion </w:t>
      </w:r>
      <w:r w:rsidR="00E67AE8">
        <w:rPr>
          <w:rFonts w:ascii="Times New Roman" w:eastAsia="Times New Roman" w:hAnsi="Times New Roman" w:cs="Times New Roman"/>
          <w:color w:val="000000"/>
        </w:rPr>
        <w:t>to</w:t>
      </w:r>
      <w:r w:rsidR="000A37A7">
        <w:rPr>
          <w:rFonts w:ascii="Times New Roman" w:eastAsia="Times New Roman" w:hAnsi="Times New Roman" w:cs="Times New Roman"/>
          <w:color w:val="000000"/>
        </w:rPr>
        <w:t xml:space="preserve"> </w:t>
      </w:r>
      <w:r w:rsidR="004201E7">
        <w:rPr>
          <w:rFonts w:ascii="Times New Roman" w:eastAsia="Times New Roman" w:hAnsi="Times New Roman" w:cs="Times New Roman"/>
          <w:color w:val="000000"/>
        </w:rPr>
        <w:t>approve contactor</w:t>
      </w:r>
      <w:r w:rsidR="00E67AE8">
        <w:rPr>
          <w:rFonts w:ascii="Times New Roman" w:eastAsia="Times New Roman" w:hAnsi="Times New Roman" w:cs="Times New Roman"/>
          <w:color w:val="000000"/>
        </w:rPr>
        <w:t xml:space="preserve"> </w:t>
      </w:r>
      <w:r w:rsidR="00B73779">
        <w:rPr>
          <w:rFonts w:ascii="Times New Roman" w:eastAsia="Times New Roman" w:hAnsi="Times New Roman" w:cs="Times New Roman"/>
          <w:color w:val="000000"/>
        </w:rPr>
        <w:t>Scholl Lawn &amp; Landscape, LLC</w:t>
      </w:r>
      <w:r w:rsidR="00F469AD">
        <w:rPr>
          <w:rFonts w:ascii="Times New Roman" w:eastAsia="Times New Roman" w:hAnsi="Times New Roman" w:cs="Times New Roman"/>
          <w:color w:val="000000"/>
        </w:rPr>
        <w:t xml:space="preserve"> </w:t>
      </w:r>
      <w:r w:rsidR="00A53989">
        <w:rPr>
          <w:rFonts w:ascii="Times New Roman" w:eastAsia="Times New Roman" w:hAnsi="Times New Roman" w:cs="Times New Roman"/>
          <w:color w:val="000000"/>
        </w:rPr>
        <w:t xml:space="preserve">bid </w:t>
      </w:r>
      <w:r w:rsidR="0011544C">
        <w:rPr>
          <w:rFonts w:ascii="Times New Roman" w:eastAsia="Times New Roman" w:hAnsi="Times New Roman" w:cs="Times New Roman"/>
          <w:color w:val="000000"/>
        </w:rPr>
        <w:t>pending revised bid excluding</w:t>
      </w:r>
      <w:r w:rsidR="00AE0A92">
        <w:rPr>
          <w:rFonts w:ascii="Times New Roman" w:eastAsia="Times New Roman" w:hAnsi="Times New Roman" w:cs="Times New Roman"/>
          <w:color w:val="000000"/>
        </w:rPr>
        <w:t xml:space="preserve"> rental</w:t>
      </w:r>
      <w:r w:rsidR="0011544C">
        <w:rPr>
          <w:rFonts w:ascii="Times New Roman" w:eastAsia="Times New Roman" w:hAnsi="Times New Roman" w:cs="Times New Roman"/>
          <w:color w:val="000000"/>
        </w:rPr>
        <w:t xml:space="preserve"> homes</w:t>
      </w:r>
      <w:r w:rsidR="007839D4">
        <w:rPr>
          <w:rFonts w:ascii="Times New Roman" w:eastAsia="Times New Roman" w:hAnsi="Times New Roman" w:cs="Times New Roman"/>
          <w:color w:val="000000"/>
        </w:rPr>
        <w:t xml:space="preserve"> and other tribal properties</w:t>
      </w:r>
      <w:r w:rsidR="00EE0985">
        <w:rPr>
          <w:rFonts w:ascii="Times New Roman" w:eastAsia="Times New Roman" w:hAnsi="Times New Roman" w:cs="Times New Roman"/>
          <w:color w:val="000000"/>
        </w:rPr>
        <w:t>.</w:t>
      </w:r>
      <w:r w:rsidR="00154963">
        <w:rPr>
          <w:rFonts w:ascii="Times New Roman" w:eastAsia="Times New Roman" w:hAnsi="Times New Roman" w:cs="Times New Roman"/>
          <w:color w:val="000000"/>
        </w:rPr>
        <w:t xml:space="preserve"> A letter will be sent</w:t>
      </w:r>
      <w:r w:rsidR="00DC60F9">
        <w:rPr>
          <w:rFonts w:ascii="Times New Roman" w:eastAsia="Times New Roman" w:hAnsi="Times New Roman" w:cs="Times New Roman"/>
          <w:color w:val="000000"/>
        </w:rPr>
        <w:t xml:space="preserve"> informing tenants </w:t>
      </w:r>
      <w:r w:rsidR="00810243">
        <w:rPr>
          <w:rFonts w:ascii="Times New Roman" w:eastAsia="Times New Roman" w:hAnsi="Times New Roman" w:cs="Times New Roman"/>
          <w:color w:val="000000"/>
        </w:rPr>
        <w:t>about</w:t>
      </w:r>
      <w:r w:rsidR="00DC60F9">
        <w:rPr>
          <w:rFonts w:ascii="Times New Roman" w:eastAsia="Times New Roman" w:hAnsi="Times New Roman" w:cs="Times New Roman"/>
          <w:color w:val="000000"/>
        </w:rPr>
        <w:t xml:space="preserve"> the change.</w:t>
      </w:r>
      <w:r w:rsidR="007839D4">
        <w:rPr>
          <w:rFonts w:ascii="Times New Roman" w:eastAsia="Times New Roman" w:hAnsi="Times New Roman" w:cs="Times New Roman"/>
          <w:color w:val="000000"/>
        </w:rPr>
        <w:t xml:space="preserve"> </w:t>
      </w:r>
      <w:r w:rsidR="00EE0985">
        <w:rPr>
          <w:rFonts w:ascii="Times New Roman" w:eastAsia="Times New Roman" w:hAnsi="Times New Roman" w:cs="Times New Roman"/>
          <w:color w:val="000000"/>
        </w:rPr>
        <w:t xml:space="preserve">Nathan Popejoy seconded the motion. The motion carried 3 in favor, </w:t>
      </w:r>
      <w:r w:rsidR="006D6134">
        <w:rPr>
          <w:rFonts w:ascii="Times New Roman" w:eastAsia="Times New Roman" w:hAnsi="Times New Roman" w:cs="Times New Roman"/>
          <w:color w:val="000000"/>
        </w:rPr>
        <w:t>1 abstention, 0 opposed.</w:t>
      </w:r>
    </w:p>
    <w:p w14:paraId="4E5B5879" w14:textId="77777777" w:rsidR="00863F54" w:rsidRDefault="00863F54" w:rsidP="00863F5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22E10BB0" w14:textId="59922F0F" w:rsidR="00FB0BF4" w:rsidRDefault="00FB0BF4" w:rsidP="006B07D7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Resolution 26-R-07 Sorna</w:t>
      </w:r>
    </w:p>
    <w:p w14:paraId="630DB2C2" w14:textId="462AAA32" w:rsidR="00D5111A" w:rsidRDefault="001C2659" w:rsidP="00D5111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James Keller made a motion to approve</w:t>
      </w:r>
      <w:r w:rsidR="00CB679B">
        <w:rPr>
          <w:rFonts w:ascii="Times New Roman" w:eastAsia="Times New Roman" w:hAnsi="Times New Roman" w:cs="Times New Roman"/>
          <w:color w:val="000000"/>
        </w:rPr>
        <w:t xml:space="preserve"> </w:t>
      </w:r>
      <w:r w:rsidR="00D724D8">
        <w:rPr>
          <w:rFonts w:ascii="Times New Roman" w:eastAsia="Times New Roman" w:hAnsi="Times New Roman" w:cs="Times New Roman"/>
          <w:color w:val="000000"/>
        </w:rPr>
        <w:t>R</w:t>
      </w:r>
      <w:r w:rsidR="00CB679B">
        <w:rPr>
          <w:rFonts w:ascii="Times New Roman" w:eastAsia="Times New Roman" w:hAnsi="Times New Roman" w:cs="Times New Roman"/>
          <w:color w:val="000000"/>
        </w:rPr>
        <w:t xml:space="preserve">esolution </w:t>
      </w:r>
      <w:r w:rsidR="00D724D8">
        <w:rPr>
          <w:rFonts w:ascii="Times New Roman" w:eastAsia="Times New Roman" w:hAnsi="Times New Roman" w:cs="Times New Roman"/>
          <w:color w:val="000000"/>
        </w:rPr>
        <w:t>26-R-07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 w:rsidR="00B6390C">
        <w:rPr>
          <w:rFonts w:ascii="Times New Roman" w:eastAsia="Times New Roman" w:hAnsi="Times New Roman" w:cs="Times New Roman"/>
          <w:color w:val="000000"/>
        </w:rPr>
        <w:t>Robert Hullman seconded the motion. The motion carried 4 in favor, 0 opposed.</w:t>
      </w:r>
    </w:p>
    <w:p w14:paraId="653FF5FD" w14:textId="77777777" w:rsidR="00D724D8" w:rsidRDefault="00D724D8" w:rsidP="00D5111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210196A2" w14:textId="77777777" w:rsidR="00D724D8" w:rsidRDefault="00D724D8" w:rsidP="00D5111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75D6F8B2" w14:textId="77777777" w:rsidR="00863F54" w:rsidRDefault="00863F54" w:rsidP="00863F5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31D12372" w14:textId="35CF1D3F" w:rsidR="00F503A2" w:rsidRDefault="00F503A2" w:rsidP="006B07D7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Grey Snow Sanitation</w:t>
      </w:r>
    </w:p>
    <w:p w14:paraId="5AB8896F" w14:textId="325C9E0F" w:rsidR="00126134" w:rsidRDefault="00617CD6" w:rsidP="0012613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Robert Hullman made a motion to</w:t>
      </w:r>
      <w:r w:rsidR="00B20DAD">
        <w:rPr>
          <w:rFonts w:ascii="Times New Roman" w:eastAsia="Times New Roman" w:hAnsi="Times New Roman" w:cs="Times New Roman"/>
          <w:color w:val="000000"/>
        </w:rPr>
        <w:t xml:space="preserve"> purchase dumpsters and customer accounts.</w:t>
      </w:r>
      <w:r>
        <w:rPr>
          <w:rFonts w:ascii="Times New Roman" w:eastAsia="Times New Roman" w:hAnsi="Times New Roman" w:cs="Times New Roman"/>
          <w:color w:val="000000"/>
        </w:rPr>
        <w:t xml:space="preserve"> Tony Fee seconded the motion. The motion carried </w:t>
      </w:r>
      <w:r w:rsidR="00863F54">
        <w:rPr>
          <w:rFonts w:ascii="Times New Roman" w:eastAsia="Times New Roman" w:hAnsi="Times New Roman" w:cs="Times New Roman"/>
          <w:color w:val="000000"/>
        </w:rPr>
        <w:t>4 in favor, 0 opposed.</w:t>
      </w:r>
    </w:p>
    <w:p w14:paraId="66A460B4" w14:textId="77777777" w:rsidR="00863F54" w:rsidRDefault="00863F54" w:rsidP="0012613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5A60D0B6" w14:textId="77777777" w:rsidR="00180F38" w:rsidRDefault="00F503A2" w:rsidP="00180F38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Powwow Meeting/Liaison March 27, 2026</w:t>
      </w:r>
    </w:p>
    <w:p w14:paraId="63DE2454" w14:textId="2DF0BF5A" w:rsidR="00126134" w:rsidRDefault="00FC1D65" w:rsidP="0012613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Executive Committe</w:t>
      </w:r>
      <w:r w:rsidR="00562129">
        <w:rPr>
          <w:rFonts w:ascii="Times New Roman" w:eastAsia="Times New Roman" w:hAnsi="Times New Roman" w:cs="Times New Roman"/>
          <w:color w:val="000000"/>
        </w:rPr>
        <w:t xml:space="preserve">e agreed </w:t>
      </w:r>
      <w:r w:rsidR="008372D9">
        <w:rPr>
          <w:rFonts w:ascii="Times New Roman" w:eastAsia="Times New Roman" w:hAnsi="Times New Roman" w:cs="Times New Roman"/>
          <w:color w:val="000000"/>
        </w:rPr>
        <w:t>to the meeting date of</w:t>
      </w:r>
      <w:r w:rsidR="00562129">
        <w:rPr>
          <w:rFonts w:ascii="Times New Roman" w:eastAsia="Times New Roman" w:hAnsi="Times New Roman" w:cs="Times New Roman"/>
          <w:color w:val="000000"/>
        </w:rPr>
        <w:t xml:space="preserve"> </w:t>
      </w:r>
      <w:r w:rsidR="0017323E">
        <w:rPr>
          <w:rFonts w:ascii="Times New Roman" w:eastAsia="Times New Roman" w:hAnsi="Times New Roman" w:cs="Times New Roman"/>
          <w:color w:val="000000"/>
        </w:rPr>
        <w:t>March 27, 2026</w:t>
      </w:r>
      <w:r w:rsidR="00562129">
        <w:rPr>
          <w:rFonts w:ascii="Times New Roman" w:eastAsia="Times New Roman" w:hAnsi="Times New Roman" w:cs="Times New Roman"/>
          <w:color w:val="000000"/>
        </w:rPr>
        <w:t>. Missty Slater will not be available</w:t>
      </w:r>
      <w:r w:rsidR="00AF42F6">
        <w:rPr>
          <w:rFonts w:ascii="Times New Roman" w:eastAsia="Times New Roman" w:hAnsi="Times New Roman" w:cs="Times New Roman"/>
          <w:color w:val="000000"/>
        </w:rPr>
        <w:t xml:space="preserve"> to meet. </w:t>
      </w:r>
      <w:r w:rsidR="00C779D0">
        <w:rPr>
          <w:rFonts w:ascii="Times New Roman" w:eastAsia="Times New Roman" w:hAnsi="Times New Roman" w:cs="Times New Roman"/>
          <w:color w:val="000000"/>
        </w:rPr>
        <w:t>Tony Fee made a motion to elect Nathan Popejoy</w:t>
      </w:r>
      <w:r w:rsidR="00410892">
        <w:rPr>
          <w:rFonts w:ascii="Times New Roman" w:eastAsia="Times New Roman" w:hAnsi="Times New Roman" w:cs="Times New Roman"/>
          <w:color w:val="000000"/>
        </w:rPr>
        <w:t xml:space="preserve"> as Liaison </w:t>
      </w:r>
      <w:r w:rsidR="00A960DB">
        <w:rPr>
          <w:rFonts w:ascii="Times New Roman" w:eastAsia="Times New Roman" w:hAnsi="Times New Roman" w:cs="Times New Roman"/>
          <w:color w:val="000000"/>
        </w:rPr>
        <w:t xml:space="preserve">Executive Committee </w:t>
      </w:r>
      <w:r w:rsidR="0045744F">
        <w:rPr>
          <w:rFonts w:ascii="Times New Roman" w:eastAsia="Times New Roman" w:hAnsi="Times New Roman" w:cs="Times New Roman"/>
          <w:color w:val="000000"/>
        </w:rPr>
        <w:t>of Powwow</w:t>
      </w:r>
      <w:r w:rsidR="00A960DB">
        <w:rPr>
          <w:rFonts w:ascii="Times New Roman" w:eastAsia="Times New Roman" w:hAnsi="Times New Roman" w:cs="Times New Roman"/>
          <w:color w:val="000000"/>
        </w:rPr>
        <w:t xml:space="preserve"> Club</w:t>
      </w:r>
      <w:r w:rsidR="0045744F">
        <w:rPr>
          <w:rFonts w:ascii="Times New Roman" w:eastAsia="Times New Roman" w:hAnsi="Times New Roman" w:cs="Times New Roman"/>
          <w:color w:val="000000"/>
        </w:rPr>
        <w:t xml:space="preserve">. James Keller seconded the motion. </w:t>
      </w:r>
      <w:r w:rsidR="00126134">
        <w:rPr>
          <w:rFonts w:ascii="Times New Roman" w:eastAsia="Times New Roman" w:hAnsi="Times New Roman" w:cs="Times New Roman"/>
          <w:color w:val="000000"/>
        </w:rPr>
        <w:t>The motion carried 3 in favor, 1 abstention, 0 opposed.</w:t>
      </w:r>
    </w:p>
    <w:p w14:paraId="5536E9A0" w14:textId="77777777" w:rsidR="0051526F" w:rsidRDefault="0051526F" w:rsidP="0012613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378DB2D6" w14:textId="7EC50E7A" w:rsidR="0051526F" w:rsidRDefault="008431B6" w:rsidP="0012613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Robert Hullman </w:t>
      </w:r>
      <w:r w:rsidR="0051526F">
        <w:rPr>
          <w:rFonts w:ascii="Times New Roman" w:eastAsia="Times New Roman" w:hAnsi="Times New Roman" w:cs="Times New Roman"/>
          <w:color w:val="000000"/>
        </w:rPr>
        <w:t xml:space="preserve">made a motion to enter </w:t>
      </w:r>
      <w:r w:rsidR="00835610">
        <w:rPr>
          <w:rFonts w:ascii="Times New Roman" w:eastAsia="Times New Roman" w:hAnsi="Times New Roman" w:cs="Times New Roman"/>
          <w:color w:val="000000"/>
        </w:rPr>
        <w:t>E</w:t>
      </w:r>
      <w:r w:rsidR="0051526F">
        <w:rPr>
          <w:rFonts w:ascii="Times New Roman" w:eastAsia="Times New Roman" w:hAnsi="Times New Roman" w:cs="Times New Roman"/>
          <w:color w:val="000000"/>
        </w:rPr>
        <w:t xml:space="preserve">xecutive </w:t>
      </w:r>
      <w:r w:rsidR="00835610">
        <w:rPr>
          <w:rFonts w:ascii="Times New Roman" w:eastAsia="Times New Roman" w:hAnsi="Times New Roman" w:cs="Times New Roman"/>
          <w:color w:val="000000"/>
        </w:rPr>
        <w:t>S</w:t>
      </w:r>
      <w:r w:rsidR="0051526F">
        <w:rPr>
          <w:rFonts w:ascii="Times New Roman" w:eastAsia="Times New Roman" w:hAnsi="Times New Roman" w:cs="Times New Roman"/>
          <w:color w:val="000000"/>
        </w:rPr>
        <w:t xml:space="preserve">ession at </w:t>
      </w:r>
      <w:r w:rsidR="00041B6A">
        <w:rPr>
          <w:rFonts w:ascii="Times New Roman" w:eastAsia="Times New Roman" w:hAnsi="Times New Roman" w:cs="Times New Roman"/>
          <w:color w:val="000000"/>
        </w:rPr>
        <w:t>12:06PM</w:t>
      </w:r>
      <w:r w:rsidR="000408E4">
        <w:rPr>
          <w:rFonts w:ascii="Times New Roman" w:eastAsia="Times New Roman" w:hAnsi="Times New Roman" w:cs="Times New Roman"/>
          <w:color w:val="000000"/>
        </w:rPr>
        <w:t>. J</w:t>
      </w:r>
      <w:r w:rsidR="00182DCD">
        <w:rPr>
          <w:rFonts w:ascii="Times New Roman" w:eastAsia="Times New Roman" w:hAnsi="Times New Roman" w:cs="Times New Roman"/>
          <w:color w:val="000000"/>
        </w:rPr>
        <w:t>ames Keller seconded the motion. The motion carried 4 in favor, 0 opposed.</w:t>
      </w:r>
      <w:r w:rsidR="00A83742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EDFE319" w14:textId="77777777" w:rsidR="00A83742" w:rsidRDefault="00A83742" w:rsidP="0012613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3611A880" w14:textId="07BEEA77" w:rsidR="00A83742" w:rsidRDefault="00CD2719" w:rsidP="0012613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James Keller made a motion to </w:t>
      </w:r>
      <w:r w:rsidR="00A83742">
        <w:rPr>
          <w:rFonts w:ascii="Times New Roman" w:eastAsia="Times New Roman" w:hAnsi="Times New Roman" w:cs="Times New Roman"/>
          <w:color w:val="000000"/>
        </w:rPr>
        <w:t xml:space="preserve">exit Executive Session at </w:t>
      </w:r>
      <w:r w:rsidR="00E330FF">
        <w:rPr>
          <w:rFonts w:ascii="Times New Roman" w:eastAsia="Times New Roman" w:hAnsi="Times New Roman" w:cs="Times New Roman"/>
          <w:color w:val="000000"/>
        </w:rPr>
        <w:t>12:09PM</w:t>
      </w:r>
      <w:r>
        <w:rPr>
          <w:rFonts w:ascii="Times New Roman" w:eastAsia="Times New Roman" w:hAnsi="Times New Roman" w:cs="Times New Roman"/>
          <w:color w:val="000000"/>
        </w:rPr>
        <w:t>. Robert Hullman seconded the motion. The motion carried 4 in favor, 0 opposed.</w:t>
      </w:r>
    </w:p>
    <w:p w14:paraId="7DFF1020" w14:textId="71928485" w:rsidR="00B8636D" w:rsidRPr="00180F38" w:rsidRDefault="00B8636D" w:rsidP="00180F3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</w:p>
    <w:p w14:paraId="63529EEE" w14:textId="77777777" w:rsidR="003C76C6" w:rsidRDefault="00180F38" w:rsidP="003C76C6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REVIEW AND PAY VOUCHERS</w:t>
      </w:r>
    </w:p>
    <w:p w14:paraId="5C0BDEC1" w14:textId="6D6F780B" w:rsidR="00EE2825" w:rsidRDefault="00297281" w:rsidP="00F2686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</w:rPr>
      </w:pPr>
      <w:r w:rsidRPr="003C76C6">
        <w:rPr>
          <w:rFonts w:ascii="Times New Roman" w:eastAsia="Times New Roman" w:hAnsi="Times New Roman" w:cs="Times New Roman"/>
        </w:rPr>
        <w:t>Tony</w:t>
      </w:r>
      <w:r w:rsidR="00BF13B5" w:rsidRPr="003C76C6">
        <w:rPr>
          <w:rFonts w:ascii="Times New Roman" w:eastAsia="Times New Roman" w:hAnsi="Times New Roman" w:cs="Times New Roman"/>
        </w:rPr>
        <w:t xml:space="preserve"> Fee</w:t>
      </w:r>
      <w:r w:rsidR="00C066FC" w:rsidRPr="003C76C6">
        <w:rPr>
          <w:rFonts w:ascii="Times New Roman" w:eastAsia="Times New Roman" w:hAnsi="Times New Roman" w:cs="Times New Roman"/>
        </w:rPr>
        <w:t xml:space="preserve"> made a motion</w:t>
      </w:r>
      <w:r w:rsidR="00BF13B5" w:rsidRPr="003C76C6">
        <w:rPr>
          <w:rFonts w:ascii="Times New Roman" w:eastAsia="Times New Roman" w:hAnsi="Times New Roman" w:cs="Times New Roman"/>
        </w:rPr>
        <w:t xml:space="preserve"> </w:t>
      </w:r>
      <w:r w:rsidR="00E534E8" w:rsidRPr="003C76C6">
        <w:rPr>
          <w:rFonts w:ascii="Times New Roman" w:eastAsia="Times New Roman" w:hAnsi="Times New Roman" w:cs="Times New Roman"/>
        </w:rPr>
        <w:t xml:space="preserve">to </w:t>
      </w:r>
      <w:r w:rsidR="00864B2C" w:rsidRPr="003C76C6">
        <w:rPr>
          <w:rFonts w:ascii="Times New Roman" w:eastAsia="Times New Roman" w:hAnsi="Times New Roman" w:cs="Times New Roman"/>
        </w:rPr>
        <w:t>pay</w:t>
      </w:r>
      <w:r w:rsidR="00B41D0D" w:rsidRPr="003C76C6">
        <w:rPr>
          <w:rFonts w:ascii="Times New Roman" w:eastAsia="Times New Roman" w:hAnsi="Times New Roman" w:cs="Times New Roman"/>
        </w:rPr>
        <w:t xml:space="preserve"> $</w:t>
      </w:r>
      <w:r w:rsidR="008E5946" w:rsidRPr="003C76C6">
        <w:rPr>
          <w:rFonts w:ascii="Times New Roman" w:eastAsia="Times New Roman" w:hAnsi="Times New Roman" w:cs="Times New Roman"/>
        </w:rPr>
        <w:t xml:space="preserve">267,088.92 with excluding check # </w:t>
      </w:r>
      <w:r w:rsidR="002221A2" w:rsidRPr="003C76C6">
        <w:rPr>
          <w:rFonts w:ascii="Times New Roman" w:eastAsia="Times New Roman" w:hAnsi="Times New Roman" w:cs="Times New Roman"/>
        </w:rPr>
        <w:t xml:space="preserve">2095. James Keller </w:t>
      </w:r>
      <w:r w:rsidR="00BF13B5" w:rsidRPr="003C76C6">
        <w:rPr>
          <w:rFonts w:ascii="Times New Roman" w:eastAsia="Times New Roman" w:hAnsi="Times New Roman" w:cs="Times New Roman"/>
        </w:rPr>
        <w:t xml:space="preserve">seconded the motion. </w:t>
      </w:r>
      <w:r w:rsidR="003916B7" w:rsidRPr="003C76C6">
        <w:rPr>
          <w:rFonts w:ascii="Times New Roman" w:eastAsia="Times New Roman" w:hAnsi="Times New Roman" w:cs="Times New Roman"/>
        </w:rPr>
        <w:t>The motion carried</w:t>
      </w:r>
      <w:r w:rsidR="00405633" w:rsidRPr="003C76C6">
        <w:rPr>
          <w:rFonts w:ascii="Times New Roman" w:eastAsia="Times New Roman" w:hAnsi="Times New Roman" w:cs="Times New Roman"/>
        </w:rPr>
        <w:t xml:space="preserve"> 4</w:t>
      </w:r>
      <w:r w:rsidR="00E534E8" w:rsidRPr="003C76C6">
        <w:rPr>
          <w:rFonts w:ascii="Times New Roman" w:eastAsia="Times New Roman" w:hAnsi="Times New Roman" w:cs="Times New Roman"/>
        </w:rPr>
        <w:t xml:space="preserve"> in</w:t>
      </w:r>
      <w:r w:rsidR="003916B7" w:rsidRPr="003C76C6">
        <w:rPr>
          <w:rFonts w:ascii="Times New Roman" w:eastAsia="Times New Roman" w:hAnsi="Times New Roman" w:cs="Times New Roman"/>
        </w:rPr>
        <w:t xml:space="preserve"> favor, 0 opposed.</w:t>
      </w:r>
    </w:p>
    <w:p w14:paraId="5AE32AF6" w14:textId="77777777" w:rsidR="00F26862" w:rsidRPr="00F26862" w:rsidRDefault="00F26862" w:rsidP="00F2686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076A9C8" w14:textId="77777777" w:rsidR="000C33D3" w:rsidRDefault="00281545" w:rsidP="000C33D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  <w:r w:rsidRPr="002D745E">
        <w:rPr>
          <w:rFonts w:ascii="Times New Roman" w:eastAsia="Times New Roman" w:hAnsi="Times New Roman" w:cs="Times New Roman"/>
          <w:b/>
          <w:bCs/>
          <w:color w:val="000000"/>
        </w:rPr>
        <w:t xml:space="preserve">ADJOURNMENT </w:t>
      </w:r>
    </w:p>
    <w:p w14:paraId="3624377E" w14:textId="2D1B6ECE" w:rsidR="00B8636D" w:rsidRPr="000C33D3" w:rsidRDefault="00F74DB8" w:rsidP="000C33D3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b/>
          <w:bCs/>
          <w:color w:val="000000"/>
        </w:rPr>
      </w:pPr>
      <w:r w:rsidRPr="000C33D3">
        <w:rPr>
          <w:rFonts w:ascii="Times New Roman" w:eastAsia="Times New Roman" w:hAnsi="Times New Roman" w:cs="Times New Roman"/>
        </w:rPr>
        <w:t>James Keller</w:t>
      </w:r>
      <w:r w:rsidR="00D00BB9" w:rsidRPr="000C33D3">
        <w:rPr>
          <w:rFonts w:ascii="Times New Roman" w:eastAsia="Times New Roman" w:hAnsi="Times New Roman" w:cs="Times New Roman"/>
        </w:rPr>
        <w:t xml:space="preserve"> </w:t>
      </w:r>
      <w:r w:rsidR="00281545" w:rsidRPr="000C33D3">
        <w:rPr>
          <w:rFonts w:ascii="Times New Roman" w:eastAsia="Times New Roman" w:hAnsi="Times New Roman" w:cs="Times New Roman"/>
        </w:rPr>
        <w:t>motioned to adjourn the meeting at</w:t>
      </w:r>
      <w:r w:rsidR="00D00BB9" w:rsidRPr="000C33D3">
        <w:rPr>
          <w:rFonts w:ascii="Times New Roman" w:eastAsia="Times New Roman" w:hAnsi="Times New Roman" w:cs="Times New Roman"/>
        </w:rPr>
        <w:t xml:space="preserve"> 12:1</w:t>
      </w:r>
      <w:r w:rsidRPr="000C33D3">
        <w:rPr>
          <w:rFonts w:ascii="Times New Roman" w:eastAsia="Times New Roman" w:hAnsi="Times New Roman" w:cs="Times New Roman"/>
        </w:rPr>
        <w:t>0</w:t>
      </w:r>
      <w:r w:rsidR="00D00BB9" w:rsidRPr="000C33D3">
        <w:rPr>
          <w:rFonts w:ascii="Times New Roman" w:eastAsia="Times New Roman" w:hAnsi="Times New Roman" w:cs="Times New Roman"/>
        </w:rPr>
        <w:t>PM.</w:t>
      </w:r>
      <w:r w:rsidR="00281545" w:rsidRPr="000C33D3">
        <w:rPr>
          <w:rFonts w:ascii="Times New Roman" w:eastAsia="Times New Roman" w:hAnsi="Times New Roman" w:cs="Times New Roman"/>
        </w:rPr>
        <w:t xml:space="preserve"> </w:t>
      </w:r>
      <w:r w:rsidRPr="000C33D3">
        <w:rPr>
          <w:rFonts w:ascii="Times New Roman" w:eastAsia="Times New Roman" w:hAnsi="Times New Roman" w:cs="Times New Roman"/>
        </w:rPr>
        <w:t xml:space="preserve">Tony Fee </w:t>
      </w:r>
      <w:r w:rsidR="00281545" w:rsidRPr="000C33D3">
        <w:rPr>
          <w:rFonts w:ascii="Times New Roman" w:eastAsia="Times New Roman" w:hAnsi="Times New Roman" w:cs="Times New Roman"/>
        </w:rPr>
        <w:t>seconded the</w:t>
      </w:r>
      <w:r w:rsidR="003A428A" w:rsidRPr="000C33D3">
        <w:rPr>
          <w:rFonts w:ascii="Times New Roman" w:eastAsia="Times New Roman" w:hAnsi="Times New Roman" w:cs="Times New Roman"/>
        </w:rPr>
        <w:t xml:space="preserve"> </w:t>
      </w:r>
      <w:r w:rsidR="00281545" w:rsidRPr="000C33D3">
        <w:rPr>
          <w:rFonts w:ascii="Times New Roman" w:eastAsia="Times New Roman" w:hAnsi="Times New Roman" w:cs="Times New Roman"/>
        </w:rPr>
        <w:t>motion. Th</w:t>
      </w:r>
      <w:r w:rsidR="0090345F" w:rsidRPr="000C33D3">
        <w:rPr>
          <w:rFonts w:ascii="Times New Roman" w:eastAsia="Times New Roman" w:hAnsi="Times New Roman" w:cs="Times New Roman"/>
        </w:rPr>
        <w:t>e</w:t>
      </w:r>
      <w:r w:rsidR="00281545" w:rsidRPr="000C33D3">
        <w:rPr>
          <w:rFonts w:ascii="Times New Roman" w:eastAsia="Times New Roman" w:hAnsi="Times New Roman" w:cs="Times New Roman"/>
        </w:rPr>
        <w:t xml:space="preserve"> motion</w:t>
      </w:r>
      <w:r w:rsidR="0090345F" w:rsidRPr="000C33D3">
        <w:rPr>
          <w:rFonts w:ascii="Times New Roman" w:eastAsia="Times New Roman" w:hAnsi="Times New Roman" w:cs="Times New Roman"/>
        </w:rPr>
        <w:t xml:space="preserve"> carried</w:t>
      </w:r>
      <w:r w:rsidR="00864B2C" w:rsidRPr="000C33D3">
        <w:rPr>
          <w:rFonts w:ascii="Times New Roman" w:eastAsia="Times New Roman" w:hAnsi="Times New Roman" w:cs="Times New Roman"/>
        </w:rPr>
        <w:t xml:space="preserve"> 4</w:t>
      </w:r>
      <w:r w:rsidR="00281545" w:rsidRPr="000C33D3">
        <w:rPr>
          <w:rFonts w:ascii="Times New Roman" w:eastAsia="Times New Roman" w:hAnsi="Times New Roman" w:cs="Times New Roman"/>
        </w:rPr>
        <w:t xml:space="preserve"> in </w:t>
      </w:r>
      <w:r w:rsidR="00D00BB9" w:rsidRPr="000C33D3">
        <w:rPr>
          <w:rFonts w:ascii="Times New Roman" w:eastAsia="Times New Roman" w:hAnsi="Times New Roman" w:cs="Times New Roman"/>
        </w:rPr>
        <w:t xml:space="preserve">favor, </w:t>
      </w:r>
      <w:r w:rsidR="00960ECE" w:rsidRPr="000C33D3">
        <w:rPr>
          <w:rFonts w:ascii="Times New Roman" w:eastAsia="Times New Roman" w:hAnsi="Times New Roman" w:cs="Times New Roman"/>
        </w:rPr>
        <w:t>0 opposed.</w:t>
      </w:r>
    </w:p>
    <w:p w14:paraId="787B73F3" w14:textId="77777777" w:rsidR="00F14E95" w:rsidRDefault="00F14E95">
      <w:pPr>
        <w:ind w:left="360"/>
        <w:rPr>
          <w:rFonts w:ascii="Times New Roman" w:eastAsia="Times New Roman" w:hAnsi="Times New Roman" w:cs="Times New Roman"/>
        </w:rPr>
      </w:pPr>
    </w:p>
    <w:p w14:paraId="5B4FB141" w14:textId="77777777" w:rsidR="00F14E95" w:rsidRDefault="00F14E95">
      <w:pPr>
        <w:ind w:left="360"/>
        <w:rPr>
          <w:rFonts w:ascii="Times New Roman" w:eastAsia="Times New Roman" w:hAnsi="Times New Roman" w:cs="Times New Roman"/>
        </w:rPr>
      </w:pPr>
    </w:p>
    <w:p w14:paraId="65AB08E7" w14:textId="77777777" w:rsidR="00F14E95" w:rsidRDefault="00F14E95">
      <w:pPr>
        <w:ind w:left="360"/>
        <w:rPr>
          <w:rFonts w:ascii="Times New Roman" w:eastAsia="Times New Roman" w:hAnsi="Times New Roman" w:cs="Times New Roman"/>
        </w:rPr>
      </w:pPr>
    </w:p>
    <w:p w14:paraId="0E8DBFF3" w14:textId="58541DE7" w:rsidR="00B8636D" w:rsidRDefault="00D530A6">
      <w:r>
        <w:rPr>
          <w:noProof/>
        </w:rPr>
        <w:pict w14:anchorId="759506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Signature Line, Unsigned" style="width:192.15pt;height:95.85pt;mso-width-percent:0;mso-height-percent:0;mso-width-percent:0;mso-height-percent:0">
            <v:imagedata r:id="rId10" o:title=""/>
            <o:lock v:ext="edit" ungrouping="t" rotation="t" cropping="t" verticies="t" text="t" grouping="t"/>
            <o:signatureline v:ext="edit" id="{3B327D0B-1AF0-4C3D-9B86-63771D2B3E90}" provid="{00000000-0000-0000-0000-000000000000}" o:suggestedsigner="Missty Slater " o:suggestedsigner2="Chairwoman" o:suggestedsigneremail="chair@iowas.org" issignatureline="t"/>
          </v:shape>
        </w:pict>
      </w:r>
      <w:r w:rsidR="00281545">
        <w:t xml:space="preserve">                                  </w:t>
      </w:r>
      <w:r>
        <w:rPr>
          <w:noProof/>
        </w:rPr>
        <w:pict w14:anchorId="78634303">
          <v:shape id="_x0000_i1025" type="#_x0000_t75" alt="Signature Line, Unsigned" style="width:192.15pt;height:95.85pt;mso-width-percent:0;mso-height-percent:0;mso-width-percent:0;mso-height-percent:0">
            <v:imagedata r:id="rId11" o:title=""/>
            <o:lock v:ext="edit" ungrouping="t" rotation="t" cropping="t" verticies="t" text="t" grouping="t"/>
            <o:signatureline v:ext="edit" id="{9020F96B-0AD4-4B65-B169-3B07311DCB76}" provid="{00000000-0000-0000-0000-000000000000}" o:suggestedsigner="Anthony Fee" o:suggestedsigner2="Executive Committee Secretary" o:suggestedsigneremail="tony.fee@iowas.org" issignatureline="t"/>
          </v:shape>
        </w:pict>
      </w:r>
    </w:p>
    <w:p w14:paraId="6F0977E9" w14:textId="77777777" w:rsidR="00B8636D" w:rsidRDefault="00B8636D"/>
    <w:p w14:paraId="594A0D0B" w14:textId="77777777" w:rsidR="00B8636D" w:rsidRDefault="00B8636D"/>
    <w:sectPr w:rsidR="00B8636D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B51FF" w14:textId="77777777" w:rsidR="00D530A6" w:rsidRDefault="00D530A6">
      <w:pPr>
        <w:spacing w:after="0" w:line="240" w:lineRule="auto"/>
      </w:pPr>
      <w:r>
        <w:separator/>
      </w:r>
    </w:p>
  </w:endnote>
  <w:endnote w:type="continuationSeparator" w:id="0">
    <w:p w14:paraId="06248408" w14:textId="77777777" w:rsidR="00D530A6" w:rsidRDefault="00D53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123AF794-B239-7C49-B91E-1E72FDEC0E8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80533314-D787-8140-9E77-3CBA133ABC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BC3598D-0FB6-6344-8E6B-DCD548BA754A}"/>
    <w:embedBold r:id="rId5" w:fontKey="{B10E17F6-67C9-264A-8157-D3B0EBB0AA4E}"/>
    <w:embedItalic r:id="rId6" w:fontKey="{F7F1096D-7F7A-3446-B0C6-A13AA264BE6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52AB924-2F80-444D-B92F-F3C4352C208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8744ACCF-D982-C44D-BBCD-B28605B3FD53}"/>
    <w:embedBold r:id="rId9" w:fontKey="{4A426449-A060-FF41-BC5C-C7259F717FF0}"/>
    <w:embedItalic r:id="rId10" w:fontKey="{22D50728-7DA5-254F-AC4C-3864E5BF48EC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653B963D-DFF3-DC40-9A74-A98CF89B27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9CDE9" w14:textId="77777777" w:rsidR="00B8636D" w:rsidRDefault="002815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DD577D" w14:textId="77777777" w:rsidR="00B8636D" w:rsidRDefault="00B863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0531E" w14:textId="77777777" w:rsidR="00D530A6" w:rsidRDefault="00D530A6">
      <w:pPr>
        <w:spacing w:after="0" w:line="240" w:lineRule="auto"/>
      </w:pPr>
      <w:r>
        <w:separator/>
      </w:r>
    </w:p>
  </w:footnote>
  <w:footnote w:type="continuationSeparator" w:id="0">
    <w:p w14:paraId="2B6BFA8C" w14:textId="77777777" w:rsidR="00D530A6" w:rsidRDefault="00D53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EC0D1" w14:textId="570B8BE6" w:rsidR="00B8636D" w:rsidRDefault="00A86D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EC Weekly</w:t>
    </w:r>
    <w:r w:rsidR="00281545">
      <w:rPr>
        <w:rFonts w:ascii="Times New Roman" w:eastAsia="Times New Roman" w:hAnsi="Times New Roman" w:cs="Times New Roman"/>
        <w:color w:val="000000"/>
      </w:rPr>
      <w:t xml:space="preserve"> Meeting Minutes </w:t>
    </w:r>
    <w:r w:rsidR="001705DE">
      <w:rPr>
        <w:rFonts w:ascii="Times New Roman" w:eastAsia="Times New Roman" w:hAnsi="Times New Roman" w:cs="Times New Roman"/>
        <w:color w:val="000000"/>
      </w:rPr>
      <w:t>3</w:t>
    </w:r>
    <w:r>
      <w:rPr>
        <w:rFonts w:ascii="Times New Roman" w:eastAsia="Times New Roman" w:hAnsi="Times New Roman" w:cs="Times New Roman"/>
        <w:color w:val="000000"/>
      </w:rPr>
      <w:t>-</w:t>
    </w:r>
    <w:r w:rsidR="001705DE">
      <w:rPr>
        <w:rFonts w:ascii="Times New Roman" w:eastAsia="Times New Roman" w:hAnsi="Times New Roman" w:cs="Times New Roman"/>
        <w:color w:val="000000"/>
      </w:rPr>
      <w:t>4</w:t>
    </w:r>
    <w:r>
      <w:rPr>
        <w:rFonts w:ascii="Times New Roman" w:eastAsia="Times New Roman" w:hAnsi="Times New Roman" w:cs="Times New Roman"/>
        <w:color w:val="000000"/>
      </w:rPr>
      <w:t>-2026</w:t>
    </w:r>
    <w:r>
      <w:rPr>
        <w:rFonts w:ascii="Times New Roman" w:eastAsia="Times New Roman" w:hAnsi="Times New Roman" w:cs="Times New Roman"/>
        <w:color w:val="000000"/>
      </w:rPr>
      <w:tab/>
    </w:r>
  </w:p>
  <w:p w14:paraId="32A7D0F1" w14:textId="77777777" w:rsidR="00B8636D" w:rsidRDefault="00B863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B077E2C" w14:textId="77777777" w:rsidR="00B8636D" w:rsidRDefault="00B863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0622B"/>
    <w:multiLevelType w:val="multilevel"/>
    <w:tmpl w:val="30DE434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D5739"/>
    <w:multiLevelType w:val="hybridMultilevel"/>
    <w:tmpl w:val="ECB8DA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2DA47B6"/>
    <w:multiLevelType w:val="hybridMultilevel"/>
    <w:tmpl w:val="94E6E63C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" w15:restartNumberingAfterBreak="0">
    <w:nsid w:val="30DE77AE"/>
    <w:multiLevelType w:val="hybridMultilevel"/>
    <w:tmpl w:val="845AD688"/>
    <w:lvl w:ilvl="0" w:tplc="086086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80F3A9A"/>
    <w:multiLevelType w:val="multilevel"/>
    <w:tmpl w:val="E488EA30"/>
    <w:lvl w:ilvl="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1440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360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4680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b/>
        <w:bCs/>
      </w:rPr>
    </w:lvl>
  </w:abstractNum>
  <w:abstractNum w:abstractNumId="5" w15:restartNumberingAfterBreak="0">
    <w:nsid w:val="4E606CC3"/>
    <w:multiLevelType w:val="hybridMultilevel"/>
    <w:tmpl w:val="E1B69982"/>
    <w:lvl w:ilvl="0" w:tplc="7646D0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EE85A73"/>
    <w:multiLevelType w:val="multilevel"/>
    <w:tmpl w:val="B76C4DC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7" w15:restartNumberingAfterBreak="0">
    <w:nsid w:val="4F4144C2"/>
    <w:multiLevelType w:val="hybridMultilevel"/>
    <w:tmpl w:val="603AE752"/>
    <w:lvl w:ilvl="0" w:tplc="3110B8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3E05261"/>
    <w:multiLevelType w:val="hybridMultilevel"/>
    <w:tmpl w:val="06BA6854"/>
    <w:lvl w:ilvl="0" w:tplc="B8E6EC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69198606">
    <w:abstractNumId w:val="0"/>
  </w:num>
  <w:num w:numId="2" w16cid:durableId="1229345311">
    <w:abstractNumId w:val="4"/>
  </w:num>
  <w:num w:numId="3" w16cid:durableId="356590687">
    <w:abstractNumId w:val="6"/>
  </w:num>
  <w:num w:numId="4" w16cid:durableId="1018192281">
    <w:abstractNumId w:val="3"/>
  </w:num>
  <w:num w:numId="5" w16cid:durableId="2025596144">
    <w:abstractNumId w:val="5"/>
  </w:num>
  <w:num w:numId="6" w16cid:durableId="768159600">
    <w:abstractNumId w:val="7"/>
  </w:num>
  <w:num w:numId="7" w16cid:durableId="750010827">
    <w:abstractNumId w:val="8"/>
  </w:num>
  <w:num w:numId="8" w16cid:durableId="582304803">
    <w:abstractNumId w:val="2"/>
  </w:num>
  <w:num w:numId="9" w16cid:durableId="10249415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embedTrueTypeFonts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D57"/>
    <w:rsid w:val="00003BC0"/>
    <w:rsid w:val="00010552"/>
    <w:rsid w:val="00011C67"/>
    <w:rsid w:val="00011F59"/>
    <w:rsid w:val="00012346"/>
    <w:rsid w:val="00013F83"/>
    <w:rsid w:val="00015E98"/>
    <w:rsid w:val="000174D2"/>
    <w:rsid w:val="000202F0"/>
    <w:rsid w:val="00025B6B"/>
    <w:rsid w:val="000332B2"/>
    <w:rsid w:val="0003715E"/>
    <w:rsid w:val="00037E62"/>
    <w:rsid w:val="000408E4"/>
    <w:rsid w:val="00040DB6"/>
    <w:rsid w:val="000414EB"/>
    <w:rsid w:val="000417A8"/>
    <w:rsid w:val="00041B6A"/>
    <w:rsid w:val="00042115"/>
    <w:rsid w:val="00053D0D"/>
    <w:rsid w:val="000540ED"/>
    <w:rsid w:val="000560B4"/>
    <w:rsid w:val="000561CC"/>
    <w:rsid w:val="00061631"/>
    <w:rsid w:val="000617F4"/>
    <w:rsid w:val="00062869"/>
    <w:rsid w:val="000642CA"/>
    <w:rsid w:val="00072F33"/>
    <w:rsid w:val="0007481C"/>
    <w:rsid w:val="000802E5"/>
    <w:rsid w:val="0008074E"/>
    <w:rsid w:val="00080D6C"/>
    <w:rsid w:val="00080FA2"/>
    <w:rsid w:val="00086943"/>
    <w:rsid w:val="0009194E"/>
    <w:rsid w:val="000946E9"/>
    <w:rsid w:val="00094BB7"/>
    <w:rsid w:val="000A133C"/>
    <w:rsid w:val="000A37A7"/>
    <w:rsid w:val="000A484E"/>
    <w:rsid w:val="000A4D6B"/>
    <w:rsid w:val="000A6673"/>
    <w:rsid w:val="000B00FB"/>
    <w:rsid w:val="000B47E5"/>
    <w:rsid w:val="000B5D27"/>
    <w:rsid w:val="000C016F"/>
    <w:rsid w:val="000C22C1"/>
    <w:rsid w:val="000C2C2F"/>
    <w:rsid w:val="000C32E7"/>
    <w:rsid w:val="000C33D3"/>
    <w:rsid w:val="000C3A7A"/>
    <w:rsid w:val="000C583F"/>
    <w:rsid w:val="000C6F9F"/>
    <w:rsid w:val="000D2C95"/>
    <w:rsid w:val="000D4FDC"/>
    <w:rsid w:val="000E1DD8"/>
    <w:rsid w:val="000E2EA2"/>
    <w:rsid w:val="000E71BA"/>
    <w:rsid w:val="000E75B2"/>
    <w:rsid w:val="000E7E2F"/>
    <w:rsid w:val="000E7F90"/>
    <w:rsid w:val="000F1906"/>
    <w:rsid w:val="000F279A"/>
    <w:rsid w:val="000F2C7C"/>
    <w:rsid w:val="000F38E3"/>
    <w:rsid w:val="00100D07"/>
    <w:rsid w:val="00103737"/>
    <w:rsid w:val="0010487C"/>
    <w:rsid w:val="001055F0"/>
    <w:rsid w:val="0010585B"/>
    <w:rsid w:val="0010643A"/>
    <w:rsid w:val="0011544C"/>
    <w:rsid w:val="00115682"/>
    <w:rsid w:val="00120420"/>
    <w:rsid w:val="00126134"/>
    <w:rsid w:val="0012790C"/>
    <w:rsid w:val="00133398"/>
    <w:rsid w:val="00141856"/>
    <w:rsid w:val="001433DE"/>
    <w:rsid w:val="00144FC2"/>
    <w:rsid w:val="00146BFD"/>
    <w:rsid w:val="0014789C"/>
    <w:rsid w:val="00154963"/>
    <w:rsid w:val="001705DE"/>
    <w:rsid w:val="001718AF"/>
    <w:rsid w:val="00172475"/>
    <w:rsid w:val="0017323E"/>
    <w:rsid w:val="00175877"/>
    <w:rsid w:val="00177639"/>
    <w:rsid w:val="00177D51"/>
    <w:rsid w:val="00180F38"/>
    <w:rsid w:val="00182DCD"/>
    <w:rsid w:val="001833CA"/>
    <w:rsid w:val="00183708"/>
    <w:rsid w:val="001909C2"/>
    <w:rsid w:val="001915FD"/>
    <w:rsid w:val="00194F0F"/>
    <w:rsid w:val="001955D1"/>
    <w:rsid w:val="0019741F"/>
    <w:rsid w:val="001A1096"/>
    <w:rsid w:val="001A1125"/>
    <w:rsid w:val="001A272A"/>
    <w:rsid w:val="001A525A"/>
    <w:rsid w:val="001B74EE"/>
    <w:rsid w:val="001C1AAD"/>
    <w:rsid w:val="001C2659"/>
    <w:rsid w:val="001C5B81"/>
    <w:rsid w:val="001C5DFE"/>
    <w:rsid w:val="001C77C9"/>
    <w:rsid w:val="001D4290"/>
    <w:rsid w:val="001D556D"/>
    <w:rsid w:val="001D605B"/>
    <w:rsid w:val="001D6958"/>
    <w:rsid w:val="001E33D8"/>
    <w:rsid w:val="001E611B"/>
    <w:rsid w:val="001E618D"/>
    <w:rsid w:val="001F11CA"/>
    <w:rsid w:val="001F4BEE"/>
    <w:rsid w:val="002005A3"/>
    <w:rsid w:val="00201C58"/>
    <w:rsid w:val="00202ABA"/>
    <w:rsid w:val="00204DA8"/>
    <w:rsid w:val="002053CB"/>
    <w:rsid w:val="00207F6E"/>
    <w:rsid w:val="002100B7"/>
    <w:rsid w:val="00210D8E"/>
    <w:rsid w:val="00214BB9"/>
    <w:rsid w:val="00217915"/>
    <w:rsid w:val="002221A2"/>
    <w:rsid w:val="002264F9"/>
    <w:rsid w:val="002268D6"/>
    <w:rsid w:val="00235124"/>
    <w:rsid w:val="002357FC"/>
    <w:rsid w:val="00235E11"/>
    <w:rsid w:val="0023701B"/>
    <w:rsid w:val="00237D2A"/>
    <w:rsid w:val="00242F24"/>
    <w:rsid w:val="002450C3"/>
    <w:rsid w:val="00247407"/>
    <w:rsid w:val="00251F97"/>
    <w:rsid w:val="002568CC"/>
    <w:rsid w:val="00256AB9"/>
    <w:rsid w:val="00257CC9"/>
    <w:rsid w:val="00265122"/>
    <w:rsid w:val="00265B88"/>
    <w:rsid w:val="00265EBB"/>
    <w:rsid w:val="002712D7"/>
    <w:rsid w:val="00272603"/>
    <w:rsid w:val="00273B42"/>
    <w:rsid w:val="00273B8A"/>
    <w:rsid w:val="00274C12"/>
    <w:rsid w:val="0027695A"/>
    <w:rsid w:val="00281545"/>
    <w:rsid w:val="00281E9D"/>
    <w:rsid w:val="00282E85"/>
    <w:rsid w:val="0028443F"/>
    <w:rsid w:val="0028571C"/>
    <w:rsid w:val="00285AE7"/>
    <w:rsid w:val="002945F4"/>
    <w:rsid w:val="00296D79"/>
    <w:rsid w:val="00297216"/>
    <w:rsid w:val="00297281"/>
    <w:rsid w:val="002A5407"/>
    <w:rsid w:val="002B5978"/>
    <w:rsid w:val="002C08BC"/>
    <w:rsid w:val="002C6902"/>
    <w:rsid w:val="002C6B67"/>
    <w:rsid w:val="002C72FF"/>
    <w:rsid w:val="002D0320"/>
    <w:rsid w:val="002D3B72"/>
    <w:rsid w:val="002D4350"/>
    <w:rsid w:val="002D4623"/>
    <w:rsid w:val="002D5473"/>
    <w:rsid w:val="002D5813"/>
    <w:rsid w:val="002D745E"/>
    <w:rsid w:val="002E4720"/>
    <w:rsid w:val="002F19D3"/>
    <w:rsid w:val="002F6F00"/>
    <w:rsid w:val="0030023B"/>
    <w:rsid w:val="0030370A"/>
    <w:rsid w:val="00305DC4"/>
    <w:rsid w:val="003113DC"/>
    <w:rsid w:val="00313E04"/>
    <w:rsid w:val="0031600F"/>
    <w:rsid w:val="0031746F"/>
    <w:rsid w:val="00317880"/>
    <w:rsid w:val="00321377"/>
    <w:rsid w:val="00322ACA"/>
    <w:rsid w:val="00330565"/>
    <w:rsid w:val="00331BB6"/>
    <w:rsid w:val="00332F9B"/>
    <w:rsid w:val="00333EE5"/>
    <w:rsid w:val="00336A3D"/>
    <w:rsid w:val="00336E1B"/>
    <w:rsid w:val="00340173"/>
    <w:rsid w:val="00340BED"/>
    <w:rsid w:val="00340C6A"/>
    <w:rsid w:val="00342B76"/>
    <w:rsid w:val="0034646C"/>
    <w:rsid w:val="00347735"/>
    <w:rsid w:val="00350124"/>
    <w:rsid w:val="00351730"/>
    <w:rsid w:val="003546AB"/>
    <w:rsid w:val="003560A6"/>
    <w:rsid w:val="00357130"/>
    <w:rsid w:val="00360CB5"/>
    <w:rsid w:val="0036422E"/>
    <w:rsid w:val="00364D3C"/>
    <w:rsid w:val="00371103"/>
    <w:rsid w:val="00374B67"/>
    <w:rsid w:val="00380C12"/>
    <w:rsid w:val="003845F2"/>
    <w:rsid w:val="00385A0A"/>
    <w:rsid w:val="00385C79"/>
    <w:rsid w:val="003916B7"/>
    <w:rsid w:val="00393304"/>
    <w:rsid w:val="00393BD9"/>
    <w:rsid w:val="00394AB8"/>
    <w:rsid w:val="003957B6"/>
    <w:rsid w:val="0039583F"/>
    <w:rsid w:val="00396A11"/>
    <w:rsid w:val="003A428A"/>
    <w:rsid w:val="003B2227"/>
    <w:rsid w:val="003B3D01"/>
    <w:rsid w:val="003B3DFF"/>
    <w:rsid w:val="003B4097"/>
    <w:rsid w:val="003C1777"/>
    <w:rsid w:val="003C2ABC"/>
    <w:rsid w:val="003C759B"/>
    <w:rsid w:val="003C76C6"/>
    <w:rsid w:val="003D180C"/>
    <w:rsid w:val="003D3A60"/>
    <w:rsid w:val="003D3A79"/>
    <w:rsid w:val="003E3A3C"/>
    <w:rsid w:val="003E4B37"/>
    <w:rsid w:val="003E5420"/>
    <w:rsid w:val="003E62F7"/>
    <w:rsid w:val="003E7606"/>
    <w:rsid w:val="003E7DA6"/>
    <w:rsid w:val="003F0C7E"/>
    <w:rsid w:val="003F7942"/>
    <w:rsid w:val="003F7DB2"/>
    <w:rsid w:val="00400FD8"/>
    <w:rsid w:val="0040183A"/>
    <w:rsid w:val="00405633"/>
    <w:rsid w:val="004056A4"/>
    <w:rsid w:val="00406524"/>
    <w:rsid w:val="00406C2A"/>
    <w:rsid w:val="00410892"/>
    <w:rsid w:val="00412803"/>
    <w:rsid w:val="00412F9F"/>
    <w:rsid w:val="00413EC2"/>
    <w:rsid w:val="004201E7"/>
    <w:rsid w:val="004231CC"/>
    <w:rsid w:val="004239C1"/>
    <w:rsid w:val="00425171"/>
    <w:rsid w:val="004256AC"/>
    <w:rsid w:val="00430133"/>
    <w:rsid w:val="004339A8"/>
    <w:rsid w:val="004359C5"/>
    <w:rsid w:val="00440880"/>
    <w:rsid w:val="00441206"/>
    <w:rsid w:val="00442026"/>
    <w:rsid w:val="004423FF"/>
    <w:rsid w:val="00443163"/>
    <w:rsid w:val="00443438"/>
    <w:rsid w:val="00443A4D"/>
    <w:rsid w:val="004446C6"/>
    <w:rsid w:val="00444F3B"/>
    <w:rsid w:val="00450DA3"/>
    <w:rsid w:val="0045335C"/>
    <w:rsid w:val="0045521E"/>
    <w:rsid w:val="0045744F"/>
    <w:rsid w:val="004604D4"/>
    <w:rsid w:val="00464A4B"/>
    <w:rsid w:val="00467031"/>
    <w:rsid w:val="00471079"/>
    <w:rsid w:val="004721A1"/>
    <w:rsid w:val="004741E2"/>
    <w:rsid w:val="00474841"/>
    <w:rsid w:val="00475F28"/>
    <w:rsid w:val="00476494"/>
    <w:rsid w:val="0048257F"/>
    <w:rsid w:val="00487BA4"/>
    <w:rsid w:val="0049130A"/>
    <w:rsid w:val="004914AC"/>
    <w:rsid w:val="00493737"/>
    <w:rsid w:val="004A66DE"/>
    <w:rsid w:val="004A7F30"/>
    <w:rsid w:val="004B234C"/>
    <w:rsid w:val="004B2E1E"/>
    <w:rsid w:val="004B7AD2"/>
    <w:rsid w:val="004B7E09"/>
    <w:rsid w:val="004C4D98"/>
    <w:rsid w:val="004C7FCE"/>
    <w:rsid w:val="004D1498"/>
    <w:rsid w:val="004D3B80"/>
    <w:rsid w:val="004D5695"/>
    <w:rsid w:val="004E0B22"/>
    <w:rsid w:val="004E2703"/>
    <w:rsid w:val="004E3C62"/>
    <w:rsid w:val="004E4CE3"/>
    <w:rsid w:val="004E5B2C"/>
    <w:rsid w:val="004E68B1"/>
    <w:rsid w:val="004F0F76"/>
    <w:rsid w:val="004F4932"/>
    <w:rsid w:val="004F4D3D"/>
    <w:rsid w:val="004F6D16"/>
    <w:rsid w:val="005005E7"/>
    <w:rsid w:val="00503F3D"/>
    <w:rsid w:val="0051253B"/>
    <w:rsid w:val="0051526F"/>
    <w:rsid w:val="00516232"/>
    <w:rsid w:val="00516443"/>
    <w:rsid w:val="00520998"/>
    <w:rsid w:val="00521D0F"/>
    <w:rsid w:val="005224B9"/>
    <w:rsid w:val="0052466E"/>
    <w:rsid w:val="0052536F"/>
    <w:rsid w:val="00534E7E"/>
    <w:rsid w:val="00535274"/>
    <w:rsid w:val="00541B47"/>
    <w:rsid w:val="005438BA"/>
    <w:rsid w:val="00543B26"/>
    <w:rsid w:val="005462DD"/>
    <w:rsid w:val="0054697A"/>
    <w:rsid w:val="00551006"/>
    <w:rsid w:val="0055118A"/>
    <w:rsid w:val="00551FDC"/>
    <w:rsid w:val="00553C5F"/>
    <w:rsid w:val="00554333"/>
    <w:rsid w:val="00554A49"/>
    <w:rsid w:val="005572AA"/>
    <w:rsid w:val="00561376"/>
    <w:rsid w:val="00562129"/>
    <w:rsid w:val="00563142"/>
    <w:rsid w:val="0056581E"/>
    <w:rsid w:val="00565BF5"/>
    <w:rsid w:val="00573103"/>
    <w:rsid w:val="00573DB9"/>
    <w:rsid w:val="00575A42"/>
    <w:rsid w:val="005769B0"/>
    <w:rsid w:val="00577D2B"/>
    <w:rsid w:val="00581F86"/>
    <w:rsid w:val="00582AFC"/>
    <w:rsid w:val="00583D7E"/>
    <w:rsid w:val="0058665F"/>
    <w:rsid w:val="00590651"/>
    <w:rsid w:val="00591BA5"/>
    <w:rsid w:val="00592622"/>
    <w:rsid w:val="005945B3"/>
    <w:rsid w:val="00596286"/>
    <w:rsid w:val="005A0152"/>
    <w:rsid w:val="005A6414"/>
    <w:rsid w:val="005B01F7"/>
    <w:rsid w:val="005B0FB3"/>
    <w:rsid w:val="005B255A"/>
    <w:rsid w:val="005B2AA9"/>
    <w:rsid w:val="005B7A6E"/>
    <w:rsid w:val="005B7FF4"/>
    <w:rsid w:val="005C00B1"/>
    <w:rsid w:val="005C0CB7"/>
    <w:rsid w:val="005D6BE5"/>
    <w:rsid w:val="005D75DA"/>
    <w:rsid w:val="005E1583"/>
    <w:rsid w:val="005E1843"/>
    <w:rsid w:val="005E2532"/>
    <w:rsid w:val="005E4252"/>
    <w:rsid w:val="005F227E"/>
    <w:rsid w:val="005F7100"/>
    <w:rsid w:val="005F7365"/>
    <w:rsid w:val="0060303B"/>
    <w:rsid w:val="00603408"/>
    <w:rsid w:val="006052D0"/>
    <w:rsid w:val="0060724B"/>
    <w:rsid w:val="006126CC"/>
    <w:rsid w:val="00617CD6"/>
    <w:rsid w:val="00624CFF"/>
    <w:rsid w:val="00626DBF"/>
    <w:rsid w:val="00631728"/>
    <w:rsid w:val="00633533"/>
    <w:rsid w:val="00633FCF"/>
    <w:rsid w:val="00634046"/>
    <w:rsid w:val="0063438F"/>
    <w:rsid w:val="00635324"/>
    <w:rsid w:val="00644782"/>
    <w:rsid w:val="006475AF"/>
    <w:rsid w:val="00647D8A"/>
    <w:rsid w:val="0065056C"/>
    <w:rsid w:val="00650592"/>
    <w:rsid w:val="006513C6"/>
    <w:rsid w:val="00652EF0"/>
    <w:rsid w:val="00660F36"/>
    <w:rsid w:val="00662EF2"/>
    <w:rsid w:val="00663DE5"/>
    <w:rsid w:val="0067165D"/>
    <w:rsid w:val="006735E0"/>
    <w:rsid w:val="00675DEB"/>
    <w:rsid w:val="006773F2"/>
    <w:rsid w:val="00681C2F"/>
    <w:rsid w:val="00683D53"/>
    <w:rsid w:val="00692C2F"/>
    <w:rsid w:val="00694158"/>
    <w:rsid w:val="006957D2"/>
    <w:rsid w:val="0069600F"/>
    <w:rsid w:val="006A3250"/>
    <w:rsid w:val="006A3EB0"/>
    <w:rsid w:val="006A705C"/>
    <w:rsid w:val="006A74F7"/>
    <w:rsid w:val="006A7E33"/>
    <w:rsid w:val="006B07D7"/>
    <w:rsid w:val="006B1B60"/>
    <w:rsid w:val="006B2672"/>
    <w:rsid w:val="006B3441"/>
    <w:rsid w:val="006B37BC"/>
    <w:rsid w:val="006B4D03"/>
    <w:rsid w:val="006B717B"/>
    <w:rsid w:val="006C2D59"/>
    <w:rsid w:val="006C2F13"/>
    <w:rsid w:val="006C4344"/>
    <w:rsid w:val="006C43E7"/>
    <w:rsid w:val="006C4448"/>
    <w:rsid w:val="006D0E2E"/>
    <w:rsid w:val="006D0FE1"/>
    <w:rsid w:val="006D5880"/>
    <w:rsid w:val="006D6134"/>
    <w:rsid w:val="006D7972"/>
    <w:rsid w:val="006E186B"/>
    <w:rsid w:val="006E1A30"/>
    <w:rsid w:val="006E1FDB"/>
    <w:rsid w:val="006E2AE3"/>
    <w:rsid w:val="006E3AAA"/>
    <w:rsid w:val="006E4BA4"/>
    <w:rsid w:val="006F0C4D"/>
    <w:rsid w:val="006F1C1E"/>
    <w:rsid w:val="006F3AB5"/>
    <w:rsid w:val="0070000B"/>
    <w:rsid w:val="00701AA7"/>
    <w:rsid w:val="00701B49"/>
    <w:rsid w:val="00701F9E"/>
    <w:rsid w:val="00702C30"/>
    <w:rsid w:val="00704EDF"/>
    <w:rsid w:val="00705076"/>
    <w:rsid w:val="00714E06"/>
    <w:rsid w:val="00715F59"/>
    <w:rsid w:val="007169D6"/>
    <w:rsid w:val="0071706D"/>
    <w:rsid w:val="00717235"/>
    <w:rsid w:val="00725C09"/>
    <w:rsid w:val="00726137"/>
    <w:rsid w:val="0072630F"/>
    <w:rsid w:val="0073540E"/>
    <w:rsid w:val="007365B3"/>
    <w:rsid w:val="00736AFE"/>
    <w:rsid w:val="007374BA"/>
    <w:rsid w:val="00742BD1"/>
    <w:rsid w:val="00743CD0"/>
    <w:rsid w:val="007459E0"/>
    <w:rsid w:val="0074675A"/>
    <w:rsid w:val="00747F93"/>
    <w:rsid w:val="007534AF"/>
    <w:rsid w:val="007641F0"/>
    <w:rsid w:val="007651BC"/>
    <w:rsid w:val="007653A9"/>
    <w:rsid w:val="0077118C"/>
    <w:rsid w:val="00775EBA"/>
    <w:rsid w:val="007761BF"/>
    <w:rsid w:val="007762FA"/>
    <w:rsid w:val="007839D4"/>
    <w:rsid w:val="00785B49"/>
    <w:rsid w:val="00791361"/>
    <w:rsid w:val="0079260D"/>
    <w:rsid w:val="007928FD"/>
    <w:rsid w:val="00795666"/>
    <w:rsid w:val="007A0211"/>
    <w:rsid w:val="007B20C9"/>
    <w:rsid w:val="007B4C68"/>
    <w:rsid w:val="007B65F2"/>
    <w:rsid w:val="007B6800"/>
    <w:rsid w:val="007C0EEB"/>
    <w:rsid w:val="007C2DB1"/>
    <w:rsid w:val="007C337D"/>
    <w:rsid w:val="007C51BC"/>
    <w:rsid w:val="007D2213"/>
    <w:rsid w:val="007D45C5"/>
    <w:rsid w:val="007D4B75"/>
    <w:rsid w:val="007E02F0"/>
    <w:rsid w:val="007E3811"/>
    <w:rsid w:val="007E5937"/>
    <w:rsid w:val="007F4995"/>
    <w:rsid w:val="007F6A37"/>
    <w:rsid w:val="007F7E2F"/>
    <w:rsid w:val="00801811"/>
    <w:rsid w:val="00804904"/>
    <w:rsid w:val="00805BF0"/>
    <w:rsid w:val="00806B52"/>
    <w:rsid w:val="00806C0F"/>
    <w:rsid w:val="00806D08"/>
    <w:rsid w:val="00810243"/>
    <w:rsid w:val="00811AD5"/>
    <w:rsid w:val="008127FB"/>
    <w:rsid w:val="0081288D"/>
    <w:rsid w:val="00813929"/>
    <w:rsid w:val="0081466E"/>
    <w:rsid w:val="008159D8"/>
    <w:rsid w:val="00815F2C"/>
    <w:rsid w:val="00816145"/>
    <w:rsid w:val="00817407"/>
    <w:rsid w:val="00817B35"/>
    <w:rsid w:val="008249D0"/>
    <w:rsid w:val="00824A9E"/>
    <w:rsid w:val="008339F4"/>
    <w:rsid w:val="008343FE"/>
    <w:rsid w:val="00835610"/>
    <w:rsid w:val="00835AFD"/>
    <w:rsid w:val="008372D9"/>
    <w:rsid w:val="00840775"/>
    <w:rsid w:val="00841729"/>
    <w:rsid w:val="008431B6"/>
    <w:rsid w:val="008465F9"/>
    <w:rsid w:val="00851334"/>
    <w:rsid w:val="008514E2"/>
    <w:rsid w:val="008522D3"/>
    <w:rsid w:val="00852318"/>
    <w:rsid w:val="00852FDA"/>
    <w:rsid w:val="00854391"/>
    <w:rsid w:val="00854AC1"/>
    <w:rsid w:val="00855444"/>
    <w:rsid w:val="00856761"/>
    <w:rsid w:val="008629B9"/>
    <w:rsid w:val="00863F54"/>
    <w:rsid w:val="00864B2C"/>
    <w:rsid w:val="00865906"/>
    <w:rsid w:val="00866BA2"/>
    <w:rsid w:val="00871FF4"/>
    <w:rsid w:val="0087720D"/>
    <w:rsid w:val="00881416"/>
    <w:rsid w:val="0088281E"/>
    <w:rsid w:val="0089272C"/>
    <w:rsid w:val="00894132"/>
    <w:rsid w:val="00895FD4"/>
    <w:rsid w:val="00897E74"/>
    <w:rsid w:val="008A1712"/>
    <w:rsid w:val="008A5F82"/>
    <w:rsid w:val="008A75B4"/>
    <w:rsid w:val="008A7E68"/>
    <w:rsid w:val="008B0CBE"/>
    <w:rsid w:val="008B0DE0"/>
    <w:rsid w:val="008B42F6"/>
    <w:rsid w:val="008B48D4"/>
    <w:rsid w:val="008B5849"/>
    <w:rsid w:val="008B69DE"/>
    <w:rsid w:val="008C2810"/>
    <w:rsid w:val="008C3079"/>
    <w:rsid w:val="008C56C8"/>
    <w:rsid w:val="008C606F"/>
    <w:rsid w:val="008C6381"/>
    <w:rsid w:val="008D25B9"/>
    <w:rsid w:val="008D2766"/>
    <w:rsid w:val="008D50AB"/>
    <w:rsid w:val="008E001B"/>
    <w:rsid w:val="008E1327"/>
    <w:rsid w:val="008E3040"/>
    <w:rsid w:val="008E5946"/>
    <w:rsid w:val="008F63AE"/>
    <w:rsid w:val="008F77E3"/>
    <w:rsid w:val="009006A8"/>
    <w:rsid w:val="009030A8"/>
    <w:rsid w:val="0090345F"/>
    <w:rsid w:val="00906064"/>
    <w:rsid w:val="00906A94"/>
    <w:rsid w:val="00906B2F"/>
    <w:rsid w:val="00907506"/>
    <w:rsid w:val="00912587"/>
    <w:rsid w:val="009136E9"/>
    <w:rsid w:val="0091424F"/>
    <w:rsid w:val="00915184"/>
    <w:rsid w:val="00921B23"/>
    <w:rsid w:val="00922812"/>
    <w:rsid w:val="009255DB"/>
    <w:rsid w:val="00930E0A"/>
    <w:rsid w:val="009319B6"/>
    <w:rsid w:val="00931AEF"/>
    <w:rsid w:val="009331F3"/>
    <w:rsid w:val="00934C7D"/>
    <w:rsid w:val="009358E8"/>
    <w:rsid w:val="009363F9"/>
    <w:rsid w:val="00936D16"/>
    <w:rsid w:val="00943F8A"/>
    <w:rsid w:val="00945868"/>
    <w:rsid w:val="009514B5"/>
    <w:rsid w:val="009523EB"/>
    <w:rsid w:val="00953894"/>
    <w:rsid w:val="00955E74"/>
    <w:rsid w:val="00960ECE"/>
    <w:rsid w:val="00964334"/>
    <w:rsid w:val="00965257"/>
    <w:rsid w:val="00966C6B"/>
    <w:rsid w:val="00967FB8"/>
    <w:rsid w:val="00970DA5"/>
    <w:rsid w:val="009725B0"/>
    <w:rsid w:val="009776F3"/>
    <w:rsid w:val="00977CFB"/>
    <w:rsid w:val="00985CC3"/>
    <w:rsid w:val="009870EE"/>
    <w:rsid w:val="0098737D"/>
    <w:rsid w:val="00987DBF"/>
    <w:rsid w:val="009947FC"/>
    <w:rsid w:val="009A11A8"/>
    <w:rsid w:val="009A6134"/>
    <w:rsid w:val="009A710E"/>
    <w:rsid w:val="009A77AC"/>
    <w:rsid w:val="009A7C5D"/>
    <w:rsid w:val="009A7E3D"/>
    <w:rsid w:val="009B2BDC"/>
    <w:rsid w:val="009B3091"/>
    <w:rsid w:val="009B3D9C"/>
    <w:rsid w:val="009B3E4B"/>
    <w:rsid w:val="009B4681"/>
    <w:rsid w:val="009B5B30"/>
    <w:rsid w:val="009C16D2"/>
    <w:rsid w:val="009C23A7"/>
    <w:rsid w:val="009C24C1"/>
    <w:rsid w:val="009C28DE"/>
    <w:rsid w:val="009C31F8"/>
    <w:rsid w:val="009C446D"/>
    <w:rsid w:val="009C47E3"/>
    <w:rsid w:val="009C4932"/>
    <w:rsid w:val="009C5BB5"/>
    <w:rsid w:val="009D0056"/>
    <w:rsid w:val="009D13F6"/>
    <w:rsid w:val="009D279D"/>
    <w:rsid w:val="009D2831"/>
    <w:rsid w:val="009D3C92"/>
    <w:rsid w:val="009D6FCD"/>
    <w:rsid w:val="009E2B8D"/>
    <w:rsid w:val="009E63B7"/>
    <w:rsid w:val="009E7B77"/>
    <w:rsid w:val="009F0225"/>
    <w:rsid w:val="009F0769"/>
    <w:rsid w:val="00A027E7"/>
    <w:rsid w:val="00A033E4"/>
    <w:rsid w:val="00A04141"/>
    <w:rsid w:val="00A04B87"/>
    <w:rsid w:val="00A063D7"/>
    <w:rsid w:val="00A1232D"/>
    <w:rsid w:val="00A12B55"/>
    <w:rsid w:val="00A13B20"/>
    <w:rsid w:val="00A22081"/>
    <w:rsid w:val="00A2553F"/>
    <w:rsid w:val="00A26F5A"/>
    <w:rsid w:val="00A26F6F"/>
    <w:rsid w:val="00A30592"/>
    <w:rsid w:val="00A3089A"/>
    <w:rsid w:val="00A312EB"/>
    <w:rsid w:val="00A32414"/>
    <w:rsid w:val="00A36600"/>
    <w:rsid w:val="00A3712A"/>
    <w:rsid w:val="00A42627"/>
    <w:rsid w:val="00A4455A"/>
    <w:rsid w:val="00A44D06"/>
    <w:rsid w:val="00A470AD"/>
    <w:rsid w:val="00A50AAC"/>
    <w:rsid w:val="00A51EEF"/>
    <w:rsid w:val="00A52C27"/>
    <w:rsid w:val="00A53989"/>
    <w:rsid w:val="00A6261B"/>
    <w:rsid w:val="00A63371"/>
    <w:rsid w:val="00A64A2C"/>
    <w:rsid w:val="00A64DDB"/>
    <w:rsid w:val="00A663C4"/>
    <w:rsid w:val="00A814B1"/>
    <w:rsid w:val="00A83419"/>
    <w:rsid w:val="00A83742"/>
    <w:rsid w:val="00A83B5C"/>
    <w:rsid w:val="00A83B6E"/>
    <w:rsid w:val="00A84FDE"/>
    <w:rsid w:val="00A86D57"/>
    <w:rsid w:val="00A8764D"/>
    <w:rsid w:val="00A9088C"/>
    <w:rsid w:val="00A91F28"/>
    <w:rsid w:val="00A960DB"/>
    <w:rsid w:val="00A97CC1"/>
    <w:rsid w:val="00AA03CF"/>
    <w:rsid w:val="00AA0CFB"/>
    <w:rsid w:val="00AA168F"/>
    <w:rsid w:val="00AA2F19"/>
    <w:rsid w:val="00AA6A32"/>
    <w:rsid w:val="00AB03F8"/>
    <w:rsid w:val="00AB0516"/>
    <w:rsid w:val="00AB6DC7"/>
    <w:rsid w:val="00AB785D"/>
    <w:rsid w:val="00AC3549"/>
    <w:rsid w:val="00AC3805"/>
    <w:rsid w:val="00AC3C6F"/>
    <w:rsid w:val="00AD0455"/>
    <w:rsid w:val="00AD5E28"/>
    <w:rsid w:val="00AE0A92"/>
    <w:rsid w:val="00AE0D55"/>
    <w:rsid w:val="00AE1920"/>
    <w:rsid w:val="00AF00C4"/>
    <w:rsid w:val="00AF0C49"/>
    <w:rsid w:val="00AF15CE"/>
    <w:rsid w:val="00AF1DDA"/>
    <w:rsid w:val="00AF42F6"/>
    <w:rsid w:val="00AF43C2"/>
    <w:rsid w:val="00AF5BFA"/>
    <w:rsid w:val="00AF6458"/>
    <w:rsid w:val="00B01631"/>
    <w:rsid w:val="00B030F2"/>
    <w:rsid w:val="00B050B3"/>
    <w:rsid w:val="00B054E4"/>
    <w:rsid w:val="00B0597E"/>
    <w:rsid w:val="00B067FC"/>
    <w:rsid w:val="00B11CF5"/>
    <w:rsid w:val="00B12DBF"/>
    <w:rsid w:val="00B16B3E"/>
    <w:rsid w:val="00B20DAD"/>
    <w:rsid w:val="00B21902"/>
    <w:rsid w:val="00B2384F"/>
    <w:rsid w:val="00B247B2"/>
    <w:rsid w:val="00B266EA"/>
    <w:rsid w:val="00B3745D"/>
    <w:rsid w:val="00B37E11"/>
    <w:rsid w:val="00B41D0D"/>
    <w:rsid w:val="00B41E23"/>
    <w:rsid w:val="00B4444A"/>
    <w:rsid w:val="00B44642"/>
    <w:rsid w:val="00B466C1"/>
    <w:rsid w:val="00B47CAF"/>
    <w:rsid w:val="00B516AE"/>
    <w:rsid w:val="00B5321C"/>
    <w:rsid w:val="00B53D66"/>
    <w:rsid w:val="00B61509"/>
    <w:rsid w:val="00B634A1"/>
    <w:rsid w:val="00B6390C"/>
    <w:rsid w:val="00B70886"/>
    <w:rsid w:val="00B71756"/>
    <w:rsid w:val="00B72A53"/>
    <w:rsid w:val="00B73779"/>
    <w:rsid w:val="00B75BDE"/>
    <w:rsid w:val="00B80470"/>
    <w:rsid w:val="00B80694"/>
    <w:rsid w:val="00B81169"/>
    <w:rsid w:val="00B8155F"/>
    <w:rsid w:val="00B8220E"/>
    <w:rsid w:val="00B84911"/>
    <w:rsid w:val="00B852C1"/>
    <w:rsid w:val="00B8636D"/>
    <w:rsid w:val="00B86DA6"/>
    <w:rsid w:val="00B932B2"/>
    <w:rsid w:val="00B9429B"/>
    <w:rsid w:val="00B949BD"/>
    <w:rsid w:val="00B97EF6"/>
    <w:rsid w:val="00BA1126"/>
    <w:rsid w:val="00BA3E10"/>
    <w:rsid w:val="00BA4501"/>
    <w:rsid w:val="00BA4A8B"/>
    <w:rsid w:val="00BA70B7"/>
    <w:rsid w:val="00BB004F"/>
    <w:rsid w:val="00BB04C3"/>
    <w:rsid w:val="00BB08BE"/>
    <w:rsid w:val="00BB1862"/>
    <w:rsid w:val="00BB3278"/>
    <w:rsid w:val="00BB5079"/>
    <w:rsid w:val="00BB7C91"/>
    <w:rsid w:val="00BC03F3"/>
    <w:rsid w:val="00BC386F"/>
    <w:rsid w:val="00BC7439"/>
    <w:rsid w:val="00BD01AA"/>
    <w:rsid w:val="00BD0F07"/>
    <w:rsid w:val="00BD3F1F"/>
    <w:rsid w:val="00BD5842"/>
    <w:rsid w:val="00BD7D16"/>
    <w:rsid w:val="00BE26C9"/>
    <w:rsid w:val="00BF13B5"/>
    <w:rsid w:val="00BF2826"/>
    <w:rsid w:val="00BF6361"/>
    <w:rsid w:val="00BF7EE8"/>
    <w:rsid w:val="00C00883"/>
    <w:rsid w:val="00C066FC"/>
    <w:rsid w:val="00C13CEA"/>
    <w:rsid w:val="00C14658"/>
    <w:rsid w:val="00C14AB5"/>
    <w:rsid w:val="00C165EA"/>
    <w:rsid w:val="00C17B40"/>
    <w:rsid w:val="00C20486"/>
    <w:rsid w:val="00C23D88"/>
    <w:rsid w:val="00C24087"/>
    <w:rsid w:val="00C252D7"/>
    <w:rsid w:val="00C275FF"/>
    <w:rsid w:val="00C27C0E"/>
    <w:rsid w:val="00C30E9A"/>
    <w:rsid w:val="00C32CEF"/>
    <w:rsid w:val="00C356BA"/>
    <w:rsid w:val="00C4074D"/>
    <w:rsid w:val="00C433AC"/>
    <w:rsid w:val="00C445F2"/>
    <w:rsid w:val="00C46334"/>
    <w:rsid w:val="00C466BF"/>
    <w:rsid w:val="00C47700"/>
    <w:rsid w:val="00C507EB"/>
    <w:rsid w:val="00C52317"/>
    <w:rsid w:val="00C52951"/>
    <w:rsid w:val="00C53F89"/>
    <w:rsid w:val="00C55486"/>
    <w:rsid w:val="00C55F96"/>
    <w:rsid w:val="00C56428"/>
    <w:rsid w:val="00C56A87"/>
    <w:rsid w:val="00C64177"/>
    <w:rsid w:val="00C73E95"/>
    <w:rsid w:val="00C74184"/>
    <w:rsid w:val="00C779D0"/>
    <w:rsid w:val="00C8070E"/>
    <w:rsid w:val="00C81E52"/>
    <w:rsid w:val="00C82DDE"/>
    <w:rsid w:val="00C854EE"/>
    <w:rsid w:val="00C86F9E"/>
    <w:rsid w:val="00C8716C"/>
    <w:rsid w:val="00C8791A"/>
    <w:rsid w:val="00C87C58"/>
    <w:rsid w:val="00C92668"/>
    <w:rsid w:val="00C97527"/>
    <w:rsid w:val="00C97807"/>
    <w:rsid w:val="00CA06E0"/>
    <w:rsid w:val="00CA1DA7"/>
    <w:rsid w:val="00CA2008"/>
    <w:rsid w:val="00CB04D3"/>
    <w:rsid w:val="00CB679B"/>
    <w:rsid w:val="00CC294F"/>
    <w:rsid w:val="00CC3B06"/>
    <w:rsid w:val="00CD06E7"/>
    <w:rsid w:val="00CD11BB"/>
    <w:rsid w:val="00CD2719"/>
    <w:rsid w:val="00CD590E"/>
    <w:rsid w:val="00CD6B0D"/>
    <w:rsid w:val="00CD7EE4"/>
    <w:rsid w:val="00CD7F0D"/>
    <w:rsid w:val="00CE0605"/>
    <w:rsid w:val="00CE5F88"/>
    <w:rsid w:val="00CE7776"/>
    <w:rsid w:val="00CF075D"/>
    <w:rsid w:val="00CF133C"/>
    <w:rsid w:val="00CF199B"/>
    <w:rsid w:val="00CF1ADD"/>
    <w:rsid w:val="00CF1FEB"/>
    <w:rsid w:val="00CF42C3"/>
    <w:rsid w:val="00CF4C0E"/>
    <w:rsid w:val="00CF737F"/>
    <w:rsid w:val="00CF7B82"/>
    <w:rsid w:val="00D00974"/>
    <w:rsid w:val="00D00BB9"/>
    <w:rsid w:val="00D035E6"/>
    <w:rsid w:val="00D03E55"/>
    <w:rsid w:val="00D043F0"/>
    <w:rsid w:val="00D078EA"/>
    <w:rsid w:val="00D07A66"/>
    <w:rsid w:val="00D07ADD"/>
    <w:rsid w:val="00D12546"/>
    <w:rsid w:val="00D15D33"/>
    <w:rsid w:val="00D17CD9"/>
    <w:rsid w:val="00D2199C"/>
    <w:rsid w:val="00D2440D"/>
    <w:rsid w:val="00D30516"/>
    <w:rsid w:val="00D32D9E"/>
    <w:rsid w:val="00D333F5"/>
    <w:rsid w:val="00D340FC"/>
    <w:rsid w:val="00D449F8"/>
    <w:rsid w:val="00D44C7A"/>
    <w:rsid w:val="00D44E27"/>
    <w:rsid w:val="00D5111A"/>
    <w:rsid w:val="00D530A6"/>
    <w:rsid w:val="00D53F71"/>
    <w:rsid w:val="00D54079"/>
    <w:rsid w:val="00D552A4"/>
    <w:rsid w:val="00D562C6"/>
    <w:rsid w:val="00D6034F"/>
    <w:rsid w:val="00D61427"/>
    <w:rsid w:val="00D61D27"/>
    <w:rsid w:val="00D67A32"/>
    <w:rsid w:val="00D71AFF"/>
    <w:rsid w:val="00D71B67"/>
    <w:rsid w:val="00D724D8"/>
    <w:rsid w:val="00D726F4"/>
    <w:rsid w:val="00D73B7D"/>
    <w:rsid w:val="00D75EEC"/>
    <w:rsid w:val="00D858D3"/>
    <w:rsid w:val="00D86175"/>
    <w:rsid w:val="00D9013C"/>
    <w:rsid w:val="00D93DFC"/>
    <w:rsid w:val="00D95455"/>
    <w:rsid w:val="00D959B0"/>
    <w:rsid w:val="00D97BAF"/>
    <w:rsid w:val="00D97DA0"/>
    <w:rsid w:val="00DA01B9"/>
    <w:rsid w:val="00DA06BF"/>
    <w:rsid w:val="00DA3B04"/>
    <w:rsid w:val="00DA7080"/>
    <w:rsid w:val="00DB1C29"/>
    <w:rsid w:val="00DB4E44"/>
    <w:rsid w:val="00DB64DF"/>
    <w:rsid w:val="00DB6B12"/>
    <w:rsid w:val="00DC11AB"/>
    <w:rsid w:val="00DC60F9"/>
    <w:rsid w:val="00DD1703"/>
    <w:rsid w:val="00DD1F66"/>
    <w:rsid w:val="00DD20F4"/>
    <w:rsid w:val="00DD38A3"/>
    <w:rsid w:val="00DD6579"/>
    <w:rsid w:val="00DE1955"/>
    <w:rsid w:val="00DE2BC3"/>
    <w:rsid w:val="00DE32E9"/>
    <w:rsid w:val="00DE37CD"/>
    <w:rsid w:val="00DE3E68"/>
    <w:rsid w:val="00DE56C4"/>
    <w:rsid w:val="00DE7E15"/>
    <w:rsid w:val="00DF68E2"/>
    <w:rsid w:val="00E01B69"/>
    <w:rsid w:val="00E02EF4"/>
    <w:rsid w:val="00E040DF"/>
    <w:rsid w:val="00E04F80"/>
    <w:rsid w:val="00E050E5"/>
    <w:rsid w:val="00E111DF"/>
    <w:rsid w:val="00E134FD"/>
    <w:rsid w:val="00E13568"/>
    <w:rsid w:val="00E13AC9"/>
    <w:rsid w:val="00E15E56"/>
    <w:rsid w:val="00E1634B"/>
    <w:rsid w:val="00E16D81"/>
    <w:rsid w:val="00E17D10"/>
    <w:rsid w:val="00E225C4"/>
    <w:rsid w:val="00E24273"/>
    <w:rsid w:val="00E24DEF"/>
    <w:rsid w:val="00E31AD2"/>
    <w:rsid w:val="00E32F31"/>
    <w:rsid w:val="00E330FF"/>
    <w:rsid w:val="00E35437"/>
    <w:rsid w:val="00E35945"/>
    <w:rsid w:val="00E376FF"/>
    <w:rsid w:val="00E40470"/>
    <w:rsid w:val="00E40EC8"/>
    <w:rsid w:val="00E43CA0"/>
    <w:rsid w:val="00E447DC"/>
    <w:rsid w:val="00E47F2D"/>
    <w:rsid w:val="00E534E8"/>
    <w:rsid w:val="00E567B0"/>
    <w:rsid w:val="00E61A8F"/>
    <w:rsid w:val="00E6237F"/>
    <w:rsid w:val="00E64F16"/>
    <w:rsid w:val="00E66585"/>
    <w:rsid w:val="00E6663C"/>
    <w:rsid w:val="00E67AE8"/>
    <w:rsid w:val="00E77039"/>
    <w:rsid w:val="00E77365"/>
    <w:rsid w:val="00E84DB1"/>
    <w:rsid w:val="00E867E3"/>
    <w:rsid w:val="00E928C9"/>
    <w:rsid w:val="00EA033B"/>
    <w:rsid w:val="00EA0E00"/>
    <w:rsid w:val="00EA1292"/>
    <w:rsid w:val="00EA14EE"/>
    <w:rsid w:val="00EA315B"/>
    <w:rsid w:val="00EA4A05"/>
    <w:rsid w:val="00EA4FA6"/>
    <w:rsid w:val="00EA5E12"/>
    <w:rsid w:val="00EA768B"/>
    <w:rsid w:val="00EB063D"/>
    <w:rsid w:val="00EB28A9"/>
    <w:rsid w:val="00EB30FE"/>
    <w:rsid w:val="00EB35CD"/>
    <w:rsid w:val="00EB3A6E"/>
    <w:rsid w:val="00EB406B"/>
    <w:rsid w:val="00EB515F"/>
    <w:rsid w:val="00EB6E0F"/>
    <w:rsid w:val="00EC4D1D"/>
    <w:rsid w:val="00EC641A"/>
    <w:rsid w:val="00EC68C7"/>
    <w:rsid w:val="00ED105E"/>
    <w:rsid w:val="00ED11B9"/>
    <w:rsid w:val="00ED4EC0"/>
    <w:rsid w:val="00ED656B"/>
    <w:rsid w:val="00EE0985"/>
    <w:rsid w:val="00EE1928"/>
    <w:rsid w:val="00EE2825"/>
    <w:rsid w:val="00EE3E9F"/>
    <w:rsid w:val="00EE46DC"/>
    <w:rsid w:val="00EE6ADA"/>
    <w:rsid w:val="00EF0DA7"/>
    <w:rsid w:val="00EF6466"/>
    <w:rsid w:val="00F07B40"/>
    <w:rsid w:val="00F10E01"/>
    <w:rsid w:val="00F13E78"/>
    <w:rsid w:val="00F14BDD"/>
    <w:rsid w:val="00F14E95"/>
    <w:rsid w:val="00F154FC"/>
    <w:rsid w:val="00F2466D"/>
    <w:rsid w:val="00F26862"/>
    <w:rsid w:val="00F333E3"/>
    <w:rsid w:val="00F33D04"/>
    <w:rsid w:val="00F36424"/>
    <w:rsid w:val="00F37ECF"/>
    <w:rsid w:val="00F415E9"/>
    <w:rsid w:val="00F469AD"/>
    <w:rsid w:val="00F503A2"/>
    <w:rsid w:val="00F50CDD"/>
    <w:rsid w:val="00F527E0"/>
    <w:rsid w:val="00F53806"/>
    <w:rsid w:val="00F61A10"/>
    <w:rsid w:val="00F63C17"/>
    <w:rsid w:val="00F64262"/>
    <w:rsid w:val="00F66031"/>
    <w:rsid w:val="00F6615D"/>
    <w:rsid w:val="00F66523"/>
    <w:rsid w:val="00F6770A"/>
    <w:rsid w:val="00F73811"/>
    <w:rsid w:val="00F74DB8"/>
    <w:rsid w:val="00F80040"/>
    <w:rsid w:val="00F80787"/>
    <w:rsid w:val="00F86463"/>
    <w:rsid w:val="00F9265D"/>
    <w:rsid w:val="00F9347A"/>
    <w:rsid w:val="00F94691"/>
    <w:rsid w:val="00F9748B"/>
    <w:rsid w:val="00FA32C3"/>
    <w:rsid w:val="00FA5A31"/>
    <w:rsid w:val="00FB0BF4"/>
    <w:rsid w:val="00FB5479"/>
    <w:rsid w:val="00FB5E37"/>
    <w:rsid w:val="00FC1D65"/>
    <w:rsid w:val="00FC2356"/>
    <w:rsid w:val="00FC2FF6"/>
    <w:rsid w:val="00FD04F5"/>
    <w:rsid w:val="00FD0741"/>
    <w:rsid w:val="00FD0CF3"/>
    <w:rsid w:val="00FD164F"/>
    <w:rsid w:val="00FD468E"/>
    <w:rsid w:val="00FD46BA"/>
    <w:rsid w:val="00FD7DB5"/>
    <w:rsid w:val="00FE2A65"/>
    <w:rsid w:val="00FE7068"/>
    <w:rsid w:val="00FF160F"/>
    <w:rsid w:val="00FF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C1E2F"/>
  <w15:docId w15:val="{83B1BC33-4498-43FC-84FD-65D76FAB5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23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23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23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423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23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23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23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23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23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23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23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233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42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423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23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23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23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23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23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23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233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3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F4A"/>
    <w:rPr>
      <w:rFonts w:ascii="Aptos" w:eastAsia="Aptos" w:hAnsi="Aptos" w:cs="Times New Roman"/>
    </w:rPr>
  </w:style>
  <w:style w:type="paragraph" w:styleId="Footer">
    <w:name w:val="footer"/>
    <w:basedOn w:val="Normal"/>
    <w:link w:val="FooterChar"/>
    <w:uiPriority w:val="99"/>
    <w:unhideWhenUsed/>
    <w:rsid w:val="00263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F4A"/>
    <w:rPr>
      <w:rFonts w:ascii="Aptos" w:eastAsia="Aptos" w:hAnsi="Aptos" w:cs="Times New Roman"/>
    </w:rPr>
  </w:style>
  <w:style w:type="paragraph" w:styleId="NormalWeb">
    <w:name w:val="Normal (Web)"/>
    <w:basedOn w:val="Normal"/>
    <w:uiPriority w:val="99"/>
    <w:semiHidden/>
    <w:unhideWhenUsed/>
    <w:rsid w:val="001E65CA"/>
    <w:pPr>
      <w:spacing w:before="100" w:beforeAutospacing="1" w:after="100" w:afterAutospacing="1" w:line="240" w:lineRule="auto"/>
    </w:pPr>
    <w:rPr>
      <w:rFonts w:ascii="Times New Roman" w:eastAsia="Times New Roman" w:hAnsi="Times New Roman"/>
    </w:rPr>
  </w:style>
  <w:style w:type="character" w:styleId="Strong">
    <w:name w:val="Strong"/>
    <w:basedOn w:val="DefaultParagraphFont"/>
    <w:uiPriority w:val="22"/>
    <w:qFormat/>
    <w:rsid w:val="001E65CA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84C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4C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4C5A"/>
    <w:rPr>
      <w:rFonts w:ascii="Aptos" w:eastAsia="Aptos" w:hAnsi="Apto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4C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4C5A"/>
    <w:rPr>
      <w:rFonts w:ascii="Aptos" w:eastAsia="Aptos" w:hAnsi="Aptos" w:cs="Times New Roman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irkendall\OneDrive\Desktop\Crystal\Regular%20EC%20Meetings\Weekly%20Meeting%20Minut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HJiRnKTGwcy9pP89MGSuy7luEQ==">CgMxLjAyDmgucm94Mnh2YTNzd2ltOAByITFORnEwa1dQVEdxV2MxWGIyMTFwVEZZdFJqbURxa2pqQg==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C9829A-32A7-4981-A013-AA222C50C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C:\Users\CKirkendall\OneDrive\Desktop\Crystal\Regular EC Meetings\Weekly Meeting Minutes Template.dotx</Template>
  <TotalTime>0</TotalTime>
  <Pages>5</Pages>
  <Words>1273</Words>
  <Characters>7260</Characters>
  <Application>Microsoft Office Word</Application>
  <DocSecurity>0</DocSecurity>
  <Lines>60</Lines>
  <Paragraphs>17</Paragraphs>
  <ScaleCrop>false</ScaleCrop>
  <Company/>
  <LinksUpToDate>false</LinksUpToDate>
  <CharactersWithSpaces>8516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CKirkendall</dc:creator>
  <cp:lastModifiedBy>Emily Tharp</cp:lastModifiedBy>
  <cp:revision>2</cp:revision>
  <dcterms:created xsi:type="dcterms:W3CDTF">2026-03-11T19:15:00Z</dcterms:created>
  <dcterms:modified xsi:type="dcterms:W3CDTF">2026-03-11T19:15:00Z</dcterms:modified>
</cp:coreProperties>
</file>