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D2D91" w14:textId="77777777" w:rsidR="00B8636D" w:rsidRDefault="00B863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C6A00D8" w14:textId="48172132" w:rsidR="00B8636D" w:rsidRDefault="00281545">
      <w:pPr>
        <w:ind w:left="144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Executive Committee</w:t>
      </w:r>
      <w:r w:rsidR="00A86D57">
        <w:rPr>
          <w:rFonts w:ascii="Times New Roman" w:eastAsia="Times New Roman" w:hAnsi="Times New Roman" w:cs="Times New Roman"/>
          <w:sz w:val="40"/>
          <w:szCs w:val="40"/>
        </w:rPr>
        <w:t xml:space="preserve"> Weekly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Meeting Minutes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8E35250" wp14:editId="13D98F72">
            <wp:simplePos x="0" y="0"/>
            <wp:positionH relativeFrom="column">
              <wp:posOffset>-330833</wp:posOffset>
            </wp:positionH>
            <wp:positionV relativeFrom="paragraph">
              <wp:posOffset>-26669</wp:posOffset>
            </wp:positionV>
            <wp:extent cx="1106170" cy="1106170"/>
            <wp:effectExtent l="0" t="0" r="0" b="0"/>
            <wp:wrapNone/>
            <wp:docPr id="512030566" name="image3.png" descr="A logo of a native america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logo of a native american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106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AF5143" w14:textId="0B519803" w:rsidR="00B8636D" w:rsidRDefault="00281545">
      <w:p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Date: </w:t>
      </w:r>
      <w:r w:rsidR="00C6624C">
        <w:rPr>
          <w:rFonts w:ascii="Times New Roman" w:eastAsia="Times New Roman" w:hAnsi="Times New Roman" w:cs="Times New Roman"/>
        </w:rPr>
        <w:t xml:space="preserve">April </w:t>
      </w:r>
      <w:r w:rsidR="00FF45B8">
        <w:rPr>
          <w:rFonts w:ascii="Times New Roman" w:eastAsia="Times New Roman" w:hAnsi="Times New Roman" w:cs="Times New Roman"/>
        </w:rPr>
        <w:t>29</w:t>
      </w:r>
      <w:r w:rsidR="00C55F96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202</w:t>
      </w:r>
      <w:r w:rsidR="00C55F96">
        <w:rPr>
          <w:rFonts w:ascii="Times New Roman" w:eastAsia="Times New Roman" w:hAnsi="Times New Roman" w:cs="Times New Roman"/>
        </w:rPr>
        <w:t>6</w:t>
      </w:r>
    </w:p>
    <w:p w14:paraId="25CD354F" w14:textId="553308D8" w:rsidR="00B8636D" w:rsidRDefault="00281545">
      <w:p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Time: </w:t>
      </w:r>
      <w:r>
        <w:rPr>
          <w:rFonts w:ascii="Times New Roman" w:eastAsia="Times New Roman" w:hAnsi="Times New Roman" w:cs="Times New Roman"/>
        </w:rPr>
        <w:t>9:</w:t>
      </w:r>
      <w:r w:rsidR="00482DFC">
        <w:rPr>
          <w:rFonts w:ascii="Times New Roman" w:eastAsia="Times New Roman" w:hAnsi="Times New Roman" w:cs="Times New Roman"/>
        </w:rPr>
        <w:t>0</w:t>
      </w:r>
      <w:r w:rsidR="00FF45B8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>AM</w:t>
      </w:r>
    </w:p>
    <w:p w14:paraId="4C82D37E" w14:textId="77777777" w:rsidR="00B8636D" w:rsidRDefault="00B8636D">
      <w:pPr>
        <w:rPr>
          <w:rFonts w:ascii="Times New Roman" w:eastAsia="Times New Roman" w:hAnsi="Times New Roman" w:cs="Times New Roman"/>
        </w:rPr>
      </w:pPr>
    </w:p>
    <w:p w14:paraId="51F860AA" w14:textId="77777777" w:rsidR="00B8636D" w:rsidRDefault="00281545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Attendees</w:t>
      </w:r>
    </w:p>
    <w:p w14:paraId="40A13612" w14:textId="77777777" w:rsidR="00B8636D" w:rsidRDefault="002815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Missty Slater, Chairman</w:t>
      </w:r>
    </w:p>
    <w:p w14:paraId="03A421FD" w14:textId="77777777" w:rsidR="00B8636D" w:rsidRDefault="002815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James Keller, Committee Vice Chairman</w:t>
      </w:r>
    </w:p>
    <w:p w14:paraId="29941C48" w14:textId="0FE6959F" w:rsidR="00B8636D" w:rsidRDefault="00FD07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 xml:space="preserve">Nathan Popejoy, </w:t>
      </w:r>
      <w:r w:rsidR="00281545">
        <w:rPr>
          <w:rFonts w:ascii="Times New Roman" w:eastAsia="Times New Roman" w:hAnsi="Times New Roman" w:cs="Times New Roman"/>
          <w:color w:val="000000"/>
        </w:rPr>
        <w:t>Committee Member</w:t>
      </w:r>
    </w:p>
    <w:p w14:paraId="57B92B76" w14:textId="77777777" w:rsidR="00D2440D" w:rsidRPr="00565BF5" w:rsidRDefault="00281545" w:rsidP="00D244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Tony Fee, Committee Secretary</w:t>
      </w:r>
    </w:p>
    <w:p w14:paraId="56F81B84" w14:textId="77777777" w:rsidR="00565BF5" w:rsidRDefault="00565BF5" w:rsidP="00565BF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</w:p>
    <w:p w14:paraId="6467EE80" w14:textId="17BA1CE6" w:rsidR="00013F83" w:rsidRDefault="00013F83" w:rsidP="00565BF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13F83">
        <w:rPr>
          <w:rFonts w:ascii="Times New Roman" w:eastAsia="Times New Roman" w:hAnsi="Times New Roman" w:cs="Times New Roman"/>
          <w:color w:val="000000"/>
          <w:sz w:val="36"/>
          <w:szCs w:val="36"/>
        </w:rPr>
        <w:t>Absent</w:t>
      </w:r>
    </w:p>
    <w:p w14:paraId="59B8182C" w14:textId="2CDDD101" w:rsidR="0096778B" w:rsidRPr="0096778B" w:rsidRDefault="0096778B" w:rsidP="009677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Robert Hullman, Committee Treasurer</w:t>
      </w:r>
      <w:r w:rsidR="00484180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7B27D33" w14:textId="77777777" w:rsidR="00791361" w:rsidRDefault="00791361" w:rsidP="00207F6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4C61CDD" w14:textId="77777777" w:rsidR="00207F6E" w:rsidRDefault="00281545" w:rsidP="00207F6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2440D">
        <w:rPr>
          <w:rFonts w:ascii="Times New Roman" w:eastAsia="Times New Roman" w:hAnsi="Times New Roman" w:cs="Times New Roman"/>
          <w:b/>
          <w:bCs/>
          <w:color w:val="000000"/>
        </w:rPr>
        <w:t>C</w:t>
      </w:r>
      <w:r w:rsidR="0067165D" w:rsidRPr="00D2440D">
        <w:rPr>
          <w:rFonts w:ascii="Times New Roman" w:eastAsia="Times New Roman" w:hAnsi="Times New Roman" w:cs="Times New Roman"/>
          <w:b/>
          <w:bCs/>
          <w:color w:val="000000"/>
        </w:rPr>
        <w:t>ALL TO ORDER</w:t>
      </w:r>
    </w:p>
    <w:p w14:paraId="321FEEFA" w14:textId="56034864" w:rsidR="00B8636D" w:rsidRPr="00207F6E" w:rsidRDefault="00281545" w:rsidP="00207F6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 xml:space="preserve">Meeting </w:t>
      </w:r>
      <w:r w:rsidR="00FD0741">
        <w:rPr>
          <w:rFonts w:ascii="Times New Roman" w:eastAsia="Times New Roman" w:hAnsi="Times New Roman" w:cs="Times New Roman"/>
          <w:color w:val="000000"/>
        </w:rPr>
        <w:t>called</w:t>
      </w:r>
      <w:r w:rsidR="00936D16">
        <w:rPr>
          <w:rFonts w:ascii="Times New Roman" w:eastAsia="Times New Roman" w:hAnsi="Times New Roman" w:cs="Times New Roman"/>
          <w:color w:val="000000"/>
        </w:rPr>
        <w:t xml:space="preserve"> </w:t>
      </w:r>
      <w:r w:rsidR="002D4350">
        <w:rPr>
          <w:rFonts w:ascii="Times New Roman" w:eastAsia="Times New Roman" w:hAnsi="Times New Roman" w:cs="Times New Roman"/>
          <w:color w:val="000000"/>
        </w:rPr>
        <w:t xml:space="preserve">to </w:t>
      </w:r>
      <w:r>
        <w:rPr>
          <w:rFonts w:ascii="Times New Roman" w:eastAsia="Times New Roman" w:hAnsi="Times New Roman" w:cs="Times New Roman"/>
          <w:color w:val="000000"/>
        </w:rPr>
        <w:t xml:space="preserve">order at </w:t>
      </w:r>
      <w:r w:rsidR="00482DFC">
        <w:rPr>
          <w:rFonts w:ascii="Times New Roman" w:eastAsia="Times New Roman" w:hAnsi="Times New Roman" w:cs="Times New Roman"/>
          <w:color w:val="000000"/>
        </w:rPr>
        <w:t>9:0</w:t>
      </w:r>
      <w:r w:rsidR="00113DF6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>AM.</w:t>
      </w:r>
    </w:p>
    <w:p w14:paraId="5A399A7C" w14:textId="77777777" w:rsidR="00AE1920" w:rsidRDefault="00AE192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4FD494D9" w14:textId="77777777" w:rsidR="00AF43C2" w:rsidRDefault="00936D16" w:rsidP="00AF43C2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ROLL CALL</w:t>
      </w:r>
    </w:p>
    <w:p w14:paraId="0953CEF0" w14:textId="1013BF02" w:rsidR="00B8636D" w:rsidRPr="00AF43C2" w:rsidRDefault="00281545" w:rsidP="00AF43C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b/>
          <w:bCs/>
          <w:color w:val="000000"/>
        </w:rPr>
      </w:pPr>
      <w:r w:rsidRPr="00AF43C2">
        <w:rPr>
          <w:rFonts w:ascii="Times New Roman" w:eastAsia="Times New Roman" w:hAnsi="Times New Roman" w:cs="Times New Roman"/>
          <w:color w:val="000000"/>
        </w:rPr>
        <w:t>All Executive Committee (EC) members are presen</w:t>
      </w:r>
      <w:r w:rsidR="00194F0F" w:rsidRPr="00AF43C2">
        <w:rPr>
          <w:rFonts w:ascii="Times New Roman" w:eastAsia="Times New Roman" w:hAnsi="Times New Roman" w:cs="Times New Roman"/>
          <w:color w:val="000000"/>
        </w:rPr>
        <w:t>t</w:t>
      </w:r>
      <w:r w:rsidR="00232856">
        <w:rPr>
          <w:rFonts w:ascii="Times New Roman" w:eastAsia="Times New Roman" w:hAnsi="Times New Roman" w:cs="Times New Roman"/>
          <w:color w:val="000000"/>
        </w:rPr>
        <w:t xml:space="preserve"> </w:t>
      </w:r>
      <w:r w:rsidR="00873981">
        <w:rPr>
          <w:rFonts w:ascii="Times New Roman" w:eastAsia="Times New Roman" w:hAnsi="Times New Roman" w:cs="Times New Roman"/>
          <w:color w:val="000000"/>
        </w:rPr>
        <w:t>except for</w:t>
      </w:r>
      <w:r w:rsidR="00232856">
        <w:rPr>
          <w:rFonts w:ascii="Times New Roman" w:eastAsia="Times New Roman" w:hAnsi="Times New Roman" w:cs="Times New Roman"/>
          <w:color w:val="000000"/>
        </w:rPr>
        <w:t xml:space="preserve"> Robert </w:t>
      </w:r>
      <w:r w:rsidR="00E97A7E">
        <w:rPr>
          <w:rFonts w:ascii="Times New Roman" w:eastAsia="Times New Roman" w:hAnsi="Times New Roman" w:cs="Times New Roman"/>
          <w:color w:val="000000"/>
        </w:rPr>
        <w:t>Hullman who is</w:t>
      </w:r>
      <w:r w:rsidR="00113DF6" w:rsidRPr="00113DF6">
        <w:rPr>
          <w:rFonts w:ascii="Times New Roman" w:eastAsia="Times New Roman" w:hAnsi="Times New Roman" w:cs="Times New Roman"/>
          <w:color w:val="000000"/>
        </w:rPr>
        <w:t xml:space="preserve"> </w:t>
      </w:r>
      <w:r w:rsidR="00113DF6">
        <w:rPr>
          <w:rFonts w:ascii="Times New Roman" w:eastAsia="Times New Roman" w:hAnsi="Times New Roman" w:cs="Times New Roman"/>
          <w:color w:val="000000"/>
        </w:rPr>
        <w:t>excused due to travel and training</w:t>
      </w:r>
      <w:r w:rsidR="005D52CE">
        <w:rPr>
          <w:rFonts w:ascii="Times New Roman" w:eastAsia="Times New Roman" w:hAnsi="Times New Roman" w:cs="Times New Roman"/>
          <w:color w:val="000000"/>
        </w:rPr>
        <w:t>.</w:t>
      </w:r>
    </w:p>
    <w:p w14:paraId="3A1DCD48" w14:textId="77777777" w:rsidR="00AE1920" w:rsidRDefault="00AE1920" w:rsidP="00AE192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0AEDC679" w14:textId="2F440193" w:rsidR="00AE1920" w:rsidRDefault="00936D16" w:rsidP="002B5978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APPROVAL OF MINUTES</w:t>
      </w:r>
    </w:p>
    <w:p w14:paraId="7E156BDC" w14:textId="3E768760" w:rsidR="00297216" w:rsidRDefault="005C2595" w:rsidP="00EA14E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Tony Fee </w:t>
      </w:r>
      <w:r w:rsidR="00010552">
        <w:rPr>
          <w:rFonts w:ascii="Times New Roman" w:eastAsia="Times New Roman" w:hAnsi="Times New Roman" w:cs="Times New Roman"/>
          <w:color w:val="000000"/>
        </w:rPr>
        <w:t xml:space="preserve">made a motion to approve </w:t>
      </w:r>
      <w:r w:rsidR="0048257F">
        <w:rPr>
          <w:rFonts w:ascii="Times New Roman" w:eastAsia="Times New Roman" w:hAnsi="Times New Roman" w:cs="Times New Roman"/>
          <w:color w:val="000000"/>
        </w:rPr>
        <w:t xml:space="preserve">meeting </w:t>
      </w:r>
      <w:r w:rsidR="00010552">
        <w:rPr>
          <w:rFonts w:ascii="Times New Roman" w:eastAsia="Times New Roman" w:hAnsi="Times New Roman" w:cs="Times New Roman"/>
          <w:color w:val="000000"/>
        </w:rPr>
        <w:t>minute</w:t>
      </w:r>
      <w:r w:rsidR="00385C79">
        <w:rPr>
          <w:rFonts w:ascii="Times New Roman" w:eastAsia="Times New Roman" w:hAnsi="Times New Roman" w:cs="Times New Roman"/>
          <w:color w:val="000000"/>
        </w:rPr>
        <w:t xml:space="preserve">s. </w:t>
      </w:r>
      <w:r>
        <w:rPr>
          <w:rFonts w:ascii="Times New Roman" w:eastAsia="Times New Roman" w:hAnsi="Times New Roman" w:cs="Times New Roman"/>
          <w:color w:val="000000"/>
        </w:rPr>
        <w:t xml:space="preserve">James Keller </w:t>
      </w:r>
      <w:r w:rsidR="00A44D06">
        <w:rPr>
          <w:rFonts w:ascii="Times New Roman" w:eastAsia="Times New Roman" w:hAnsi="Times New Roman" w:cs="Times New Roman"/>
          <w:color w:val="000000"/>
        </w:rPr>
        <w:t>seconded the motion</w:t>
      </w:r>
      <w:r w:rsidR="008F63AE">
        <w:rPr>
          <w:rFonts w:ascii="Times New Roman" w:eastAsia="Times New Roman" w:hAnsi="Times New Roman" w:cs="Times New Roman"/>
          <w:color w:val="000000"/>
        </w:rPr>
        <w:t>.</w:t>
      </w:r>
      <w:r w:rsidR="005B01F7">
        <w:rPr>
          <w:rFonts w:ascii="Times New Roman" w:eastAsia="Times New Roman" w:hAnsi="Times New Roman" w:cs="Times New Roman"/>
          <w:color w:val="000000"/>
        </w:rPr>
        <w:t xml:space="preserve"> </w:t>
      </w:r>
      <w:r w:rsidR="00897E74">
        <w:rPr>
          <w:rFonts w:ascii="Times New Roman" w:eastAsia="Times New Roman" w:hAnsi="Times New Roman" w:cs="Times New Roman"/>
          <w:color w:val="000000"/>
        </w:rPr>
        <w:t xml:space="preserve">The motion carried </w:t>
      </w:r>
      <w:r w:rsidR="009F2894">
        <w:rPr>
          <w:rFonts w:ascii="Times New Roman" w:eastAsia="Times New Roman" w:hAnsi="Times New Roman" w:cs="Times New Roman"/>
          <w:color w:val="000000"/>
        </w:rPr>
        <w:t>3</w:t>
      </w:r>
      <w:r w:rsidR="00897E74">
        <w:rPr>
          <w:rFonts w:ascii="Times New Roman" w:eastAsia="Times New Roman" w:hAnsi="Times New Roman" w:cs="Times New Roman"/>
          <w:color w:val="000000"/>
        </w:rPr>
        <w:t>in favor, 0 opposed.</w:t>
      </w:r>
    </w:p>
    <w:p w14:paraId="5C153236" w14:textId="77777777" w:rsidR="00305DC4" w:rsidRDefault="00305DC4" w:rsidP="007653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</w:rPr>
      </w:pPr>
    </w:p>
    <w:p w14:paraId="0156B80D" w14:textId="09C2FC22" w:rsidR="000F3AC9" w:rsidRDefault="00113DF6" w:rsidP="00B221E4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B</w:t>
      </w:r>
      <w:r w:rsidR="004F008E">
        <w:rPr>
          <w:rFonts w:ascii="Times New Roman" w:eastAsia="Times New Roman" w:hAnsi="Times New Roman" w:cs="Times New Roman"/>
          <w:b/>
          <w:bCs/>
          <w:color w:val="000000"/>
        </w:rPr>
        <w:t>RITNI BECK</w:t>
      </w:r>
    </w:p>
    <w:p w14:paraId="647B6EC5" w14:textId="2184D9BE" w:rsidR="002411DE" w:rsidRPr="002411DE" w:rsidRDefault="004F008E" w:rsidP="00082B42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Car Tagging, MOU’s</w:t>
      </w:r>
      <w:r w:rsidR="00034811">
        <w:rPr>
          <w:rFonts w:ascii="Times New Roman" w:eastAsia="Times New Roman" w:hAnsi="Times New Roman" w:cs="Times New Roman"/>
          <w:color w:val="000000"/>
        </w:rPr>
        <w:t xml:space="preserve"> Tribal GM, LLC, NP Processes, Tribal Tax Capture</w:t>
      </w:r>
    </w:p>
    <w:p w14:paraId="21B5BD3A" w14:textId="58D4071A" w:rsidR="00082B42" w:rsidRDefault="00AF5434" w:rsidP="00082B4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Britni </w:t>
      </w:r>
      <w:r w:rsidR="000533CB">
        <w:rPr>
          <w:rFonts w:ascii="Times New Roman" w:eastAsia="Times New Roman" w:hAnsi="Times New Roman" w:cs="Times New Roman"/>
          <w:color w:val="000000"/>
        </w:rPr>
        <w:t>has provided input</w:t>
      </w:r>
      <w:r w:rsidR="004B59C7">
        <w:rPr>
          <w:rFonts w:ascii="Times New Roman" w:eastAsia="Times New Roman" w:hAnsi="Times New Roman" w:cs="Times New Roman"/>
          <w:color w:val="000000"/>
        </w:rPr>
        <w:t xml:space="preserve"> after reviewing the MOU, noting that while the intent to prevent abuse of tribal vehicle tagging is understood, there appears to be an</w:t>
      </w:r>
      <w:r w:rsidR="00BF6ED3">
        <w:rPr>
          <w:rFonts w:ascii="Times New Roman" w:eastAsia="Times New Roman" w:hAnsi="Times New Roman" w:cs="Times New Roman"/>
          <w:color w:val="000000"/>
        </w:rPr>
        <w:t xml:space="preserve"> unintended gap regarding ownership structures. The MOU</w:t>
      </w:r>
      <w:r w:rsidR="006D3899">
        <w:rPr>
          <w:rFonts w:ascii="Times New Roman" w:eastAsia="Times New Roman" w:hAnsi="Times New Roman" w:cs="Times New Roman"/>
          <w:color w:val="000000"/>
        </w:rPr>
        <w:t xml:space="preserve"> currently recognizes individual ownership but does not account for entities such as: Personal trusts, Limited Liability Companies (LLCs), Nonprofits</w:t>
      </w:r>
      <w:r w:rsidR="008E3DED">
        <w:rPr>
          <w:rFonts w:ascii="Times New Roman" w:eastAsia="Times New Roman" w:hAnsi="Times New Roman" w:cs="Times New Roman"/>
          <w:color w:val="000000"/>
        </w:rPr>
        <w:t>. The concern was that this limitation may prevent tribal members from tagging vehicles</w:t>
      </w:r>
      <w:r w:rsidR="00F865A3">
        <w:rPr>
          <w:rFonts w:ascii="Times New Roman" w:eastAsia="Times New Roman" w:hAnsi="Times New Roman" w:cs="Times New Roman"/>
          <w:color w:val="000000"/>
        </w:rPr>
        <w:t xml:space="preserve"> owned under such entities, impact future economic initiatives, limit potential</w:t>
      </w:r>
      <w:r w:rsidR="0016388C">
        <w:rPr>
          <w:rFonts w:ascii="Times New Roman" w:eastAsia="Times New Roman" w:hAnsi="Times New Roman" w:cs="Times New Roman"/>
          <w:color w:val="000000"/>
        </w:rPr>
        <w:t xml:space="preserve"> tribal revenue capture. Britni is asking for the </w:t>
      </w:r>
      <w:r w:rsidR="00943E4E">
        <w:rPr>
          <w:rFonts w:ascii="Times New Roman" w:eastAsia="Times New Roman" w:hAnsi="Times New Roman" w:cs="Times New Roman"/>
          <w:color w:val="000000"/>
        </w:rPr>
        <w:t xml:space="preserve">Committee to review ownership provisions within the </w:t>
      </w:r>
      <w:r w:rsidR="00943E4E">
        <w:rPr>
          <w:rFonts w:ascii="Times New Roman" w:eastAsia="Times New Roman" w:hAnsi="Times New Roman" w:cs="Times New Roman"/>
          <w:color w:val="000000"/>
        </w:rPr>
        <w:lastRenderedPageBreak/>
        <w:t>MOU, consider addressing the issue in the future</w:t>
      </w:r>
      <w:r w:rsidR="004760A8">
        <w:rPr>
          <w:rFonts w:ascii="Times New Roman" w:eastAsia="Times New Roman" w:hAnsi="Times New Roman" w:cs="Times New Roman"/>
          <w:color w:val="000000"/>
        </w:rPr>
        <w:t xml:space="preserve"> negotiations with the State and coordinate with Nebraska on similar concerns.</w:t>
      </w:r>
      <w:r w:rsidR="0087798C">
        <w:rPr>
          <w:rFonts w:ascii="Times New Roman" w:eastAsia="Times New Roman" w:hAnsi="Times New Roman" w:cs="Times New Roman"/>
          <w:color w:val="000000"/>
        </w:rPr>
        <w:t xml:space="preserve"> Britni offered to volunteer her time to assist in drafting proposed revisions to help reduce legal costs.</w:t>
      </w:r>
      <w:r w:rsidR="00822E66">
        <w:rPr>
          <w:rFonts w:ascii="Times New Roman" w:eastAsia="Times New Roman" w:hAnsi="Times New Roman" w:cs="Times New Roman"/>
          <w:color w:val="000000"/>
        </w:rPr>
        <w:t xml:space="preserve"> Missty</w:t>
      </w:r>
      <w:r w:rsidR="00586948">
        <w:rPr>
          <w:rFonts w:ascii="Times New Roman" w:eastAsia="Times New Roman" w:hAnsi="Times New Roman" w:cs="Times New Roman"/>
          <w:color w:val="000000"/>
        </w:rPr>
        <w:t xml:space="preserve"> Slater</w:t>
      </w:r>
      <w:r w:rsidR="0074019F">
        <w:rPr>
          <w:rFonts w:ascii="Times New Roman" w:eastAsia="Times New Roman" w:hAnsi="Times New Roman" w:cs="Times New Roman"/>
          <w:color w:val="000000"/>
        </w:rPr>
        <w:t xml:space="preserve"> noted that any revisions may need to include provisions </w:t>
      </w:r>
      <w:r w:rsidR="00D5787F">
        <w:rPr>
          <w:rFonts w:ascii="Times New Roman" w:eastAsia="Times New Roman" w:hAnsi="Times New Roman" w:cs="Times New Roman"/>
          <w:color w:val="000000"/>
        </w:rPr>
        <w:t>like</w:t>
      </w:r>
      <w:r w:rsidR="0074019F">
        <w:rPr>
          <w:rFonts w:ascii="Times New Roman" w:eastAsia="Times New Roman" w:hAnsi="Times New Roman" w:cs="Times New Roman"/>
          <w:color w:val="000000"/>
        </w:rPr>
        <w:t xml:space="preserve"> existing polices</w:t>
      </w:r>
      <w:r w:rsidR="003034AB">
        <w:rPr>
          <w:rFonts w:ascii="Times New Roman" w:eastAsia="Times New Roman" w:hAnsi="Times New Roman" w:cs="Times New Roman"/>
          <w:color w:val="000000"/>
        </w:rPr>
        <w:t xml:space="preserve"> (</w:t>
      </w:r>
      <w:r w:rsidR="00046B2B">
        <w:rPr>
          <w:rFonts w:ascii="Times New Roman" w:eastAsia="Times New Roman" w:hAnsi="Times New Roman" w:cs="Times New Roman"/>
          <w:color w:val="000000"/>
        </w:rPr>
        <w:t xml:space="preserve">e.g., spouse plates), </w:t>
      </w:r>
      <w:r w:rsidR="00D5787F">
        <w:rPr>
          <w:rFonts w:ascii="Times New Roman" w:eastAsia="Times New Roman" w:hAnsi="Times New Roman" w:cs="Times New Roman"/>
          <w:color w:val="000000"/>
        </w:rPr>
        <w:t>including</w:t>
      </w:r>
      <w:r w:rsidR="00046B2B">
        <w:rPr>
          <w:rFonts w:ascii="Times New Roman" w:eastAsia="Times New Roman" w:hAnsi="Times New Roman" w:cs="Times New Roman"/>
          <w:color w:val="000000"/>
        </w:rPr>
        <w:t xml:space="preserve"> termination of registration up</w:t>
      </w:r>
      <w:r w:rsidR="00D55EDE">
        <w:rPr>
          <w:rFonts w:ascii="Times New Roman" w:eastAsia="Times New Roman" w:hAnsi="Times New Roman" w:cs="Times New Roman"/>
          <w:color w:val="000000"/>
        </w:rPr>
        <w:t>on</w:t>
      </w:r>
      <w:r w:rsidR="00046B2B">
        <w:rPr>
          <w:rFonts w:ascii="Times New Roman" w:eastAsia="Times New Roman" w:hAnsi="Times New Roman" w:cs="Times New Roman"/>
          <w:color w:val="000000"/>
        </w:rPr>
        <w:t xml:space="preserve"> divorce, death, or change in ownership</w:t>
      </w:r>
      <w:r w:rsidR="00D5787F">
        <w:rPr>
          <w:rFonts w:ascii="Times New Roman" w:eastAsia="Times New Roman" w:hAnsi="Times New Roman" w:cs="Times New Roman"/>
          <w:color w:val="000000"/>
        </w:rPr>
        <w:t>/control, and maintaining compliance with jurisdictional limitations agreed upon with state partners.</w:t>
      </w:r>
      <w:r w:rsidR="003D11C4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B25827A" w14:textId="440FB563" w:rsidR="00BD0FC2" w:rsidRDefault="00BD0FC2" w:rsidP="00082B4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Executive Committee discussed approaches for gathering citizen input</w:t>
      </w:r>
      <w:r w:rsidR="00B03AD6">
        <w:rPr>
          <w:rFonts w:ascii="Times New Roman" w:eastAsia="Times New Roman" w:hAnsi="Times New Roman" w:cs="Times New Roman"/>
          <w:color w:val="000000"/>
        </w:rPr>
        <w:t>.</w:t>
      </w:r>
      <w:r w:rsidR="00315C81">
        <w:rPr>
          <w:rFonts w:ascii="Times New Roman" w:eastAsia="Times New Roman" w:hAnsi="Times New Roman" w:cs="Times New Roman"/>
          <w:color w:val="000000"/>
        </w:rPr>
        <w:t xml:space="preserve"> To post proposed revisions publicly</w:t>
      </w:r>
      <w:r w:rsidR="00F17C5D">
        <w:rPr>
          <w:rFonts w:ascii="Times New Roman" w:eastAsia="Times New Roman" w:hAnsi="Times New Roman" w:cs="Times New Roman"/>
          <w:color w:val="000000"/>
        </w:rPr>
        <w:t xml:space="preserve"> online</w:t>
      </w:r>
      <w:r w:rsidR="00752656">
        <w:rPr>
          <w:rFonts w:ascii="Times New Roman" w:eastAsia="Times New Roman" w:hAnsi="Times New Roman" w:cs="Times New Roman"/>
          <w:color w:val="000000"/>
        </w:rPr>
        <w:t xml:space="preserve"> and </w:t>
      </w:r>
      <w:r w:rsidR="00315C81">
        <w:rPr>
          <w:rFonts w:ascii="Times New Roman" w:eastAsia="Times New Roman" w:hAnsi="Times New Roman" w:cs="Times New Roman"/>
          <w:color w:val="000000"/>
        </w:rPr>
        <w:t>allow approximately 7-10 days for citizens feedback prior to negot</w:t>
      </w:r>
      <w:r w:rsidR="00E046E0">
        <w:rPr>
          <w:rFonts w:ascii="Times New Roman" w:eastAsia="Times New Roman" w:hAnsi="Times New Roman" w:cs="Times New Roman"/>
          <w:color w:val="000000"/>
        </w:rPr>
        <w:t>iations</w:t>
      </w:r>
      <w:r w:rsidR="00360FAF">
        <w:rPr>
          <w:rFonts w:ascii="Times New Roman" w:eastAsia="Times New Roman" w:hAnsi="Times New Roman" w:cs="Times New Roman"/>
          <w:color w:val="000000"/>
        </w:rPr>
        <w:t>.</w:t>
      </w:r>
    </w:p>
    <w:p w14:paraId="7AF34109" w14:textId="5427AD3B" w:rsidR="00C60208" w:rsidRDefault="00C60208" w:rsidP="00082B4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Britni </w:t>
      </w:r>
      <w:r w:rsidR="00B341EF">
        <w:rPr>
          <w:rFonts w:ascii="Times New Roman" w:eastAsia="Times New Roman" w:hAnsi="Times New Roman" w:cs="Times New Roman"/>
          <w:color w:val="000000"/>
        </w:rPr>
        <w:t>questioned w</w:t>
      </w:r>
      <w:r w:rsidR="009758B8">
        <w:rPr>
          <w:rFonts w:ascii="Times New Roman" w:eastAsia="Times New Roman" w:hAnsi="Times New Roman" w:cs="Times New Roman"/>
          <w:color w:val="000000"/>
        </w:rPr>
        <w:t>hether traffic ordinances and ticket pricing should be updated.</w:t>
      </w:r>
      <w:r w:rsidR="009777C8">
        <w:rPr>
          <w:rFonts w:ascii="Times New Roman" w:eastAsia="Times New Roman" w:hAnsi="Times New Roman" w:cs="Times New Roman"/>
          <w:color w:val="000000"/>
        </w:rPr>
        <w:t xml:space="preserve"> The current fines appear outdated and unusually low</w:t>
      </w:r>
      <w:r w:rsidR="00DD1090">
        <w:rPr>
          <w:rFonts w:ascii="Times New Roman" w:eastAsia="Times New Roman" w:hAnsi="Times New Roman" w:cs="Times New Roman"/>
          <w:color w:val="000000"/>
        </w:rPr>
        <w:t>. This would be opportunity to increase tribal revenue</w:t>
      </w:r>
      <w:r w:rsidR="001543A4">
        <w:rPr>
          <w:rFonts w:ascii="Times New Roman" w:eastAsia="Times New Roman" w:hAnsi="Times New Roman" w:cs="Times New Roman"/>
          <w:color w:val="000000"/>
        </w:rPr>
        <w:t xml:space="preserve"> through updated fee structures.</w:t>
      </w:r>
      <w:r w:rsidR="00586948">
        <w:rPr>
          <w:rFonts w:ascii="Times New Roman" w:eastAsia="Times New Roman" w:hAnsi="Times New Roman" w:cs="Times New Roman"/>
          <w:color w:val="000000"/>
        </w:rPr>
        <w:t xml:space="preserve"> </w:t>
      </w:r>
      <w:r w:rsidR="001543A4">
        <w:rPr>
          <w:rFonts w:ascii="Times New Roman" w:eastAsia="Times New Roman" w:hAnsi="Times New Roman" w:cs="Times New Roman"/>
          <w:color w:val="000000"/>
        </w:rPr>
        <w:t>Missty</w:t>
      </w:r>
      <w:r w:rsidR="00586948">
        <w:rPr>
          <w:rFonts w:ascii="Times New Roman" w:eastAsia="Times New Roman" w:hAnsi="Times New Roman" w:cs="Times New Roman"/>
          <w:color w:val="000000"/>
        </w:rPr>
        <w:t xml:space="preserve"> Slater</w:t>
      </w:r>
      <w:r w:rsidR="001543A4">
        <w:rPr>
          <w:rFonts w:ascii="Times New Roman" w:eastAsia="Times New Roman" w:hAnsi="Times New Roman" w:cs="Times New Roman"/>
          <w:color w:val="000000"/>
        </w:rPr>
        <w:t xml:space="preserve"> </w:t>
      </w:r>
      <w:r w:rsidR="00933CE0">
        <w:rPr>
          <w:rFonts w:ascii="Times New Roman" w:eastAsia="Times New Roman" w:hAnsi="Times New Roman" w:cs="Times New Roman"/>
          <w:color w:val="000000"/>
        </w:rPr>
        <w:t>noted recent</w:t>
      </w:r>
      <w:r w:rsidR="009A144F">
        <w:rPr>
          <w:rFonts w:ascii="Times New Roman" w:eastAsia="Times New Roman" w:hAnsi="Times New Roman" w:cs="Times New Roman"/>
          <w:color w:val="000000"/>
        </w:rPr>
        <w:t xml:space="preserve"> discussions have already occurred regarding reviewing and updating traffic </w:t>
      </w:r>
      <w:r w:rsidR="00CF18D8">
        <w:rPr>
          <w:rFonts w:ascii="Times New Roman" w:eastAsia="Times New Roman" w:hAnsi="Times New Roman" w:cs="Times New Roman"/>
          <w:color w:val="000000"/>
        </w:rPr>
        <w:t xml:space="preserve">code. </w:t>
      </w:r>
      <w:r w:rsidR="00933CE0">
        <w:rPr>
          <w:rFonts w:ascii="Times New Roman" w:eastAsia="Times New Roman" w:hAnsi="Times New Roman" w:cs="Times New Roman"/>
          <w:color w:val="000000"/>
        </w:rPr>
        <w:t xml:space="preserve">Britni </w:t>
      </w:r>
      <w:r w:rsidR="00AD3F72">
        <w:rPr>
          <w:rFonts w:ascii="Times New Roman" w:eastAsia="Times New Roman" w:hAnsi="Times New Roman" w:cs="Times New Roman"/>
          <w:color w:val="000000"/>
        </w:rPr>
        <w:t xml:space="preserve">inquired whether different ticket pricing could be applied to Tribal/community members vs </w:t>
      </w:r>
      <w:r w:rsidR="007F5EE4">
        <w:rPr>
          <w:rFonts w:ascii="Times New Roman" w:eastAsia="Times New Roman" w:hAnsi="Times New Roman" w:cs="Times New Roman"/>
          <w:color w:val="000000"/>
        </w:rPr>
        <w:t>non-members.</w:t>
      </w:r>
    </w:p>
    <w:p w14:paraId="77E4F5B3" w14:textId="77777777" w:rsidR="007F5EE4" w:rsidRDefault="007F5EE4" w:rsidP="00082B4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55D5AC03" w14:textId="5744D254" w:rsidR="007F5EE4" w:rsidRDefault="00C25C84" w:rsidP="00082B4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Tribal </w:t>
      </w:r>
      <w:r w:rsidR="002A094E">
        <w:rPr>
          <w:rFonts w:ascii="Times New Roman" w:eastAsia="Times New Roman" w:hAnsi="Times New Roman" w:cs="Times New Roman"/>
          <w:color w:val="000000"/>
        </w:rPr>
        <w:t>General Manager</w:t>
      </w:r>
      <w:r w:rsidR="00F62BE6"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color w:val="000000"/>
        </w:rPr>
        <w:t>GM</w:t>
      </w:r>
      <w:r w:rsidR="00F62BE6">
        <w:rPr>
          <w:rFonts w:ascii="Times New Roman" w:eastAsia="Times New Roman" w:hAnsi="Times New Roman" w:cs="Times New Roman"/>
          <w:color w:val="000000"/>
        </w:rPr>
        <w:t>)</w:t>
      </w:r>
      <w:r w:rsidR="00DD5F69">
        <w:rPr>
          <w:rFonts w:ascii="Times New Roman" w:eastAsia="Times New Roman" w:hAnsi="Times New Roman" w:cs="Times New Roman"/>
          <w:color w:val="000000"/>
        </w:rPr>
        <w:t>-</w:t>
      </w:r>
      <w:r w:rsidR="005014AD">
        <w:rPr>
          <w:rFonts w:ascii="Times New Roman" w:eastAsia="Times New Roman" w:hAnsi="Times New Roman" w:cs="Times New Roman"/>
          <w:color w:val="000000"/>
        </w:rPr>
        <w:t xml:space="preserve"> </w:t>
      </w:r>
      <w:r w:rsidR="00F62BE6">
        <w:rPr>
          <w:rFonts w:ascii="Times New Roman" w:eastAsia="Times New Roman" w:hAnsi="Times New Roman" w:cs="Times New Roman"/>
          <w:color w:val="000000"/>
        </w:rPr>
        <w:t>The Committee discussed prior General Council motions related to creating a Tribal General Manager</w:t>
      </w:r>
      <w:r w:rsidR="00012A8E">
        <w:rPr>
          <w:rFonts w:ascii="Times New Roman" w:eastAsia="Times New Roman" w:hAnsi="Times New Roman" w:cs="Times New Roman"/>
          <w:color w:val="000000"/>
        </w:rPr>
        <w:t xml:space="preserve"> (GM) position and increasing separation between government functions and operational</w:t>
      </w:r>
      <w:r w:rsidR="0071447F">
        <w:rPr>
          <w:rFonts w:ascii="Times New Roman" w:eastAsia="Times New Roman" w:hAnsi="Times New Roman" w:cs="Times New Roman"/>
          <w:color w:val="000000"/>
        </w:rPr>
        <w:t xml:space="preserve"> management. It was noted that motions had been made in prior years to support greater separation</w:t>
      </w:r>
      <w:r w:rsidR="00315FA7">
        <w:rPr>
          <w:rFonts w:ascii="Times New Roman" w:eastAsia="Times New Roman" w:hAnsi="Times New Roman" w:cs="Times New Roman"/>
          <w:color w:val="000000"/>
        </w:rPr>
        <w:t xml:space="preserve"> of duties. A GM position had </w:t>
      </w:r>
      <w:r w:rsidR="00CB2A51">
        <w:rPr>
          <w:rFonts w:ascii="Times New Roman" w:eastAsia="Times New Roman" w:hAnsi="Times New Roman" w:cs="Times New Roman"/>
          <w:color w:val="000000"/>
        </w:rPr>
        <w:t>previously been</w:t>
      </w:r>
      <w:r w:rsidR="00315FA7">
        <w:rPr>
          <w:rFonts w:ascii="Times New Roman" w:eastAsia="Times New Roman" w:hAnsi="Times New Roman" w:cs="Times New Roman"/>
          <w:color w:val="000000"/>
        </w:rPr>
        <w:t xml:space="preserve"> discussed and potentially posted but was not ultimately filled.</w:t>
      </w:r>
      <w:r w:rsidR="00CB2A51">
        <w:rPr>
          <w:rFonts w:ascii="Times New Roman" w:eastAsia="Times New Roman" w:hAnsi="Times New Roman" w:cs="Times New Roman"/>
          <w:color w:val="000000"/>
        </w:rPr>
        <w:t xml:space="preserve"> Britni requested an update on the Committee’s position regarding implementation of prior motions</w:t>
      </w:r>
      <w:r w:rsidR="004B7466">
        <w:rPr>
          <w:rFonts w:ascii="Times New Roman" w:eastAsia="Times New Roman" w:hAnsi="Times New Roman" w:cs="Times New Roman"/>
          <w:color w:val="000000"/>
        </w:rPr>
        <w:t xml:space="preserve"> and </w:t>
      </w:r>
      <w:r w:rsidR="004F62C2">
        <w:rPr>
          <w:rFonts w:ascii="Times New Roman" w:eastAsia="Times New Roman" w:hAnsi="Times New Roman" w:cs="Times New Roman"/>
          <w:color w:val="000000"/>
        </w:rPr>
        <w:t>future</w:t>
      </w:r>
      <w:r w:rsidR="00FE43DA">
        <w:rPr>
          <w:rFonts w:ascii="Times New Roman" w:eastAsia="Times New Roman" w:hAnsi="Times New Roman" w:cs="Times New Roman"/>
          <w:color w:val="000000"/>
        </w:rPr>
        <w:t xml:space="preserve"> for the GM role.</w:t>
      </w:r>
      <w:r w:rsidR="007C7EFB">
        <w:rPr>
          <w:rFonts w:ascii="Times New Roman" w:eastAsia="Times New Roman" w:hAnsi="Times New Roman" w:cs="Times New Roman"/>
          <w:color w:val="000000"/>
        </w:rPr>
        <w:t xml:space="preserve"> </w:t>
      </w:r>
      <w:r w:rsidR="00227F5C">
        <w:rPr>
          <w:rFonts w:ascii="Times New Roman" w:eastAsia="Times New Roman" w:hAnsi="Times New Roman" w:cs="Times New Roman"/>
          <w:color w:val="000000"/>
        </w:rPr>
        <w:t xml:space="preserve">The Committee expressed that consideration of a GM or new positions may be revisited after </w:t>
      </w:r>
      <w:r w:rsidR="004F62C2">
        <w:rPr>
          <w:rFonts w:ascii="Times New Roman" w:eastAsia="Times New Roman" w:hAnsi="Times New Roman" w:cs="Times New Roman"/>
          <w:color w:val="000000"/>
        </w:rPr>
        <w:t>financial</w:t>
      </w:r>
      <w:r w:rsidR="00227F5C">
        <w:rPr>
          <w:rFonts w:ascii="Times New Roman" w:eastAsia="Times New Roman" w:hAnsi="Times New Roman" w:cs="Times New Roman"/>
          <w:color w:val="000000"/>
        </w:rPr>
        <w:t xml:space="preserve"> systems are fully </w:t>
      </w:r>
      <w:r w:rsidR="004F62C2">
        <w:rPr>
          <w:rFonts w:ascii="Times New Roman" w:eastAsia="Times New Roman" w:hAnsi="Times New Roman" w:cs="Times New Roman"/>
          <w:color w:val="000000"/>
        </w:rPr>
        <w:t>impl</w:t>
      </w:r>
      <w:r w:rsidR="009F2E17">
        <w:rPr>
          <w:rFonts w:ascii="Times New Roman" w:eastAsia="Times New Roman" w:hAnsi="Times New Roman" w:cs="Times New Roman"/>
          <w:color w:val="000000"/>
        </w:rPr>
        <w:t>emented</w:t>
      </w:r>
      <w:r w:rsidR="00227F5C">
        <w:rPr>
          <w:rFonts w:ascii="Times New Roman" w:eastAsia="Times New Roman" w:hAnsi="Times New Roman" w:cs="Times New Roman"/>
          <w:color w:val="000000"/>
        </w:rPr>
        <w:t xml:space="preserve"> and evaluated</w:t>
      </w:r>
      <w:r w:rsidR="004F62C2">
        <w:rPr>
          <w:rFonts w:ascii="Times New Roman" w:eastAsia="Times New Roman" w:hAnsi="Times New Roman" w:cs="Times New Roman"/>
          <w:color w:val="000000"/>
        </w:rPr>
        <w:t>.</w:t>
      </w:r>
      <w:r w:rsidR="00096281">
        <w:rPr>
          <w:rFonts w:ascii="Times New Roman" w:eastAsia="Times New Roman" w:hAnsi="Times New Roman" w:cs="Times New Roman"/>
          <w:color w:val="000000"/>
        </w:rPr>
        <w:t xml:space="preserve"> </w:t>
      </w:r>
      <w:r w:rsidR="00D654A2">
        <w:rPr>
          <w:rFonts w:ascii="Times New Roman" w:eastAsia="Times New Roman" w:hAnsi="Times New Roman" w:cs="Times New Roman"/>
          <w:color w:val="000000"/>
        </w:rPr>
        <w:t>No</w:t>
      </w:r>
      <w:r w:rsidR="0029026A">
        <w:rPr>
          <w:rFonts w:ascii="Times New Roman" w:eastAsia="Times New Roman" w:hAnsi="Times New Roman" w:cs="Times New Roman"/>
          <w:color w:val="000000"/>
        </w:rPr>
        <w:t xml:space="preserve"> action was taken regarding hiring a General Manager at this time. The Committee will </w:t>
      </w:r>
      <w:r w:rsidR="00024E60">
        <w:rPr>
          <w:rFonts w:ascii="Times New Roman" w:eastAsia="Times New Roman" w:hAnsi="Times New Roman" w:cs="Times New Roman"/>
          <w:color w:val="000000"/>
        </w:rPr>
        <w:t xml:space="preserve">focus on staffing stabilization and delegation of authority, </w:t>
      </w:r>
      <w:r w:rsidR="008846C2">
        <w:rPr>
          <w:rFonts w:ascii="Times New Roman" w:eastAsia="Times New Roman" w:hAnsi="Times New Roman" w:cs="Times New Roman"/>
          <w:color w:val="000000"/>
        </w:rPr>
        <w:t>improve</w:t>
      </w:r>
      <w:r w:rsidR="00024E60">
        <w:rPr>
          <w:rFonts w:ascii="Times New Roman" w:eastAsia="Times New Roman" w:hAnsi="Times New Roman" w:cs="Times New Roman"/>
          <w:color w:val="000000"/>
        </w:rPr>
        <w:t xml:space="preserve"> financial tracking and reporting system</w:t>
      </w:r>
      <w:r w:rsidR="008846C2">
        <w:rPr>
          <w:rFonts w:ascii="Times New Roman" w:eastAsia="Times New Roman" w:hAnsi="Times New Roman" w:cs="Times New Roman"/>
          <w:color w:val="000000"/>
        </w:rPr>
        <w:t xml:space="preserve"> and reassess organizational structure and staffing needs after obtaining a clear financial picture.</w:t>
      </w:r>
    </w:p>
    <w:p w14:paraId="4E627554" w14:textId="77777777" w:rsidR="00455F79" w:rsidRDefault="00455F79" w:rsidP="00082B4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3D5A9853" w14:textId="7D85DE75" w:rsidR="0093246B" w:rsidRDefault="00455F79" w:rsidP="00082B4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Limited Liability Company (LLC)</w:t>
      </w:r>
      <w:r w:rsidR="00E96E8F">
        <w:rPr>
          <w:rFonts w:ascii="Times New Roman" w:eastAsia="Times New Roman" w:hAnsi="Times New Roman" w:cs="Times New Roman"/>
          <w:color w:val="000000"/>
        </w:rPr>
        <w:t xml:space="preserve"> and Nonprofit- </w:t>
      </w:r>
      <w:r w:rsidR="009F2E17">
        <w:rPr>
          <w:rFonts w:ascii="Times New Roman" w:eastAsia="Times New Roman" w:hAnsi="Times New Roman" w:cs="Times New Roman"/>
          <w:color w:val="000000"/>
        </w:rPr>
        <w:t>Britni reported that c</w:t>
      </w:r>
      <w:r w:rsidR="00D9581F">
        <w:rPr>
          <w:rFonts w:ascii="Times New Roman" w:eastAsia="Times New Roman" w:hAnsi="Times New Roman" w:cs="Times New Roman"/>
          <w:color w:val="000000"/>
        </w:rPr>
        <w:t>itizens are unable to register their own LLC</w:t>
      </w:r>
      <w:r w:rsidR="00876690">
        <w:rPr>
          <w:rFonts w:ascii="Times New Roman" w:eastAsia="Times New Roman" w:hAnsi="Times New Roman" w:cs="Times New Roman"/>
          <w:color w:val="000000"/>
        </w:rPr>
        <w:t>s</w:t>
      </w:r>
      <w:r w:rsidR="00DB1912">
        <w:rPr>
          <w:rFonts w:ascii="Times New Roman" w:eastAsia="Times New Roman" w:hAnsi="Times New Roman" w:cs="Times New Roman"/>
          <w:color w:val="000000"/>
        </w:rPr>
        <w:t xml:space="preserve">, nonprofits and other entities </w:t>
      </w:r>
      <w:r w:rsidR="00481CCE">
        <w:rPr>
          <w:rFonts w:ascii="Times New Roman" w:eastAsia="Times New Roman" w:hAnsi="Times New Roman" w:cs="Times New Roman"/>
          <w:color w:val="000000"/>
        </w:rPr>
        <w:t>under tribal law</w:t>
      </w:r>
      <w:r w:rsidR="00B94622">
        <w:rPr>
          <w:rFonts w:ascii="Times New Roman" w:eastAsia="Times New Roman" w:hAnsi="Times New Roman" w:cs="Times New Roman"/>
          <w:color w:val="000000"/>
        </w:rPr>
        <w:t>. Currently Tribal citizens register entities through the state</w:t>
      </w:r>
      <w:r w:rsidR="009E6FFE">
        <w:rPr>
          <w:rFonts w:ascii="Times New Roman" w:eastAsia="Times New Roman" w:hAnsi="Times New Roman" w:cs="Times New Roman"/>
          <w:color w:val="000000"/>
        </w:rPr>
        <w:t xml:space="preserve">, resulting in loss of potential tribal revenue and missed opportunities to strengthen tribal sovereignty. </w:t>
      </w:r>
      <w:r w:rsidR="00C651CB">
        <w:rPr>
          <w:rFonts w:ascii="Times New Roman" w:eastAsia="Times New Roman" w:hAnsi="Times New Roman" w:cs="Times New Roman"/>
          <w:color w:val="000000"/>
        </w:rPr>
        <w:t xml:space="preserve">Britni noted establishing a tribal registration process would keep revenue within </w:t>
      </w:r>
      <w:r w:rsidR="00BD67F7">
        <w:rPr>
          <w:rFonts w:ascii="Times New Roman" w:eastAsia="Times New Roman" w:hAnsi="Times New Roman" w:cs="Times New Roman"/>
          <w:color w:val="000000"/>
        </w:rPr>
        <w:t>the Tribe</w:t>
      </w:r>
      <w:r w:rsidR="00C651CB">
        <w:rPr>
          <w:rFonts w:ascii="Times New Roman" w:eastAsia="Times New Roman" w:hAnsi="Times New Roman" w:cs="Times New Roman"/>
          <w:color w:val="000000"/>
        </w:rPr>
        <w:t>, provide services directly to citizens</w:t>
      </w:r>
      <w:r w:rsidR="00321770">
        <w:rPr>
          <w:rFonts w:ascii="Times New Roman" w:eastAsia="Times New Roman" w:hAnsi="Times New Roman" w:cs="Times New Roman"/>
          <w:color w:val="000000"/>
        </w:rPr>
        <w:t xml:space="preserve"> and support broader economic development efforts.</w:t>
      </w:r>
      <w:r w:rsidR="00BD67F7">
        <w:rPr>
          <w:rFonts w:ascii="Times New Roman" w:eastAsia="Times New Roman" w:hAnsi="Times New Roman" w:cs="Times New Roman"/>
          <w:color w:val="000000"/>
        </w:rPr>
        <w:t xml:space="preserve"> </w:t>
      </w:r>
      <w:r w:rsidR="00446B98">
        <w:rPr>
          <w:rFonts w:ascii="Times New Roman" w:eastAsia="Times New Roman" w:hAnsi="Times New Roman" w:cs="Times New Roman"/>
          <w:color w:val="000000"/>
        </w:rPr>
        <w:t>It was clarified that citizens are not legally prohib</w:t>
      </w:r>
      <w:r w:rsidR="00D935C1">
        <w:rPr>
          <w:rFonts w:ascii="Times New Roman" w:eastAsia="Times New Roman" w:hAnsi="Times New Roman" w:cs="Times New Roman"/>
          <w:color w:val="000000"/>
        </w:rPr>
        <w:t xml:space="preserve">ited from registering LLC </w:t>
      </w:r>
      <w:r w:rsidR="00EB1083">
        <w:rPr>
          <w:rFonts w:ascii="Times New Roman" w:eastAsia="Times New Roman" w:hAnsi="Times New Roman" w:cs="Times New Roman"/>
          <w:color w:val="000000"/>
        </w:rPr>
        <w:t>and nonprofits</w:t>
      </w:r>
      <w:r w:rsidR="00B2603D">
        <w:rPr>
          <w:rFonts w:ascii="Times New Roman" w:eastAsia="Times New Roman" w:hAnsi="Times New Roman" w:cs="Times New Roman"/>
          <w:color w:val="000000"/>
        </w:rPr>
        <w:t xml:space="preserve">, but there isn’t outreach </w:t>
      </w:r>
      <w:r w:rsidR="00013F6D">
        <w:rPr>
          <w:rFonts w:ascii="Times New Roman" w:eastAsia="Times New Roman" w:hAnsi="Times New Roman" w:cs="Times New Roman"/>
          <w:color w:val="000000"/>
        </w:rPr>
        <w:t xml:space="preserve">and understanding of the process. </w:t>
      </w:r>
      <w:r w:rsidR="00BD67F7">
        <w:rPr>
          <w:rFonts w:ascii="Times New Roman" w:eastAsia="Times New Roman" w:hAnsi="Times New Roman" w:cs="Times New Roman"/>
          <w:color w:val="000000"/>
        </w:rPr>
        <w:t>Brini</w:t>
      </w:r>
      <w:r w:rsidR="00DF20D0">
        <w:rPr>
          <w:rFonts w:ascii="Times New Roman" w:eastAsia="Times New Roman" w:hAnsi="Times New Roman" w:cs="Times New Roman"/>
          <w:color w:val="000000"/>
        </w:rPr>
        <w:t xml:space="preserve"> is suggesting developing a formal entity registration process within </w:t>
      </w:r>
      <w:r w:rsidR="00DF20D0">
        <w:rPr>
          <w:rFonts w:ascii="Times New Roman" w:eastAsia="Times New Roman" w:hAnsi="Times New Roman" w:cs="Times New Roman"/>
          <w:color w:val="000000"/>
        </w:rPr>
        <w:lastRenderedPageBreak/>
        <w:t xml:space="preserve">the Tribe, leveraging existing internal systems used for tribal enterprises, </w:t>
      </w:r>
      <w:r w:rsidR="00B1648C">
        <w:rPr>
          <w:rFonts w:ascii="Times New Roman" w:eastAsia="Times New Roman" w:hAnsi="Times New Roman" w:cs="Times New Roman"/>
          <w:color w:val="000000"/>
        </w:rPr>
        <w:t>recognizing that implementation would require policy development</w:t>
      </w:r>
      <w:r w:rsidR="000D6CE5">
        <w:rPr>
          <w:rFonts w:ascii="Times New Roman" w:eastAsia="Times New Roman" w:hAnsi="Times New Roman" w:cs="Times New Roman"/>
          <w:color w:val="000000"/>
        </w:rPr>
        <w:t>, administrative setup and staff time and resources.</w:t>
      </w:r>
    </w:p>
    <w:p w14:paraId="2C6EE97B" w14:textId="77777777" w:rsidR="0093246B" w:rsidRDefault="0093246B" w:rsidP="00082B4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4098ADD7" w14:textId="74483666" w:rsidR="00455F79" w:rsidRPr="004F008E" w:rsidRDefault="0093246B" w:rsidP="00082B4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Tribal Tax Capture</w:t>
      </w:r>
      <w:r w:rsidR="003C2A11">
        <w:rPr>
          <w:rFonts w:ascii="Times New Roman" w:eastAsia="Times New Roman" w:hAnsi="Times New Roman" w:cs="Times New Roman"/>
          <w:color w:val="000000"/>
        </w:rPr>
        <w:t>-</w:t>
      </w:r>
      <w:r w:rsidR="001C2369">
        <w:rPr>
          <w:rFonts w:ascii="Times New Roman" w:eastAsia="Times New Roman" w:hAnsi="Times New Roman" w:cs="Times New Roman"/>
          <w:color w:val="000000"/>
        </w:rPr>
        <w:t xml:space="preserve"> Opportunities for tribal revenue generation including vehicle taggin</w:t>
      </w:r>
      <w:r w:rsidR="00F410F2">
        <w:rPr>
          <w:rFonts w:ascii="Times New Roman" w:eastAsia="Times New Roman" w:hAnsi="Times New Roman" w:cs="Times New Roman"/>
          <w:color w:val="000000"/>
        </w:rPr>
        <w:t>g, entity registration (LLCs, nonprofits) and property tax.</w:t>
      </w:r>
      <w:r w:rsidR="00013373">
        <w:rPr>
          <w:rFonts w:ascii="Times New Roman" w:eastAsia="Times New Roman" w:hAnsi="Times New Roman" w:cs="Times New Roman"/>
          <w:color w:val="000000"/>
        </w:rPr>
        <w:t xml:space="preserve"> Britni noted capturing property tax revenue </w:t>
      </w:r>
      <w:r w:rsidR="00AB52FD">
        <w:rPr>
          <w:rFonts w:ascii="Times New Roman" w:eastAsia="Times New Roman" w:hAnsi="Times New Roman" w:cs="Times New Roman"/>
          <w:color w:val="000000"/>
        </w:rPr>
        <w:t>c</w:t>
      </w:r>
      <w:r w:rsidR="00013373">
        <w:rPr>
          <w:rFonts w:ascii="Times New Roman" w:eastAsia="Times New Roman" w:hAnsi="Times New Roman" w:cs="Times New Roman"/>
          <w:color w:val="000000"/>
        </w:rPr>
        <w:t>ould be a more complex initiative requiring coordination with tribes in Kansas and Nebraska, potential collaboration on legal strategy and representation</w:t>
      </w:r>
      <w:r w:rsidR="00E87533">
        <w:rPr>
          <w:rFonts w:ascii="Times New Roman" w:eastAsia="Times New Roman" w:hAnsi="Times New Roman" w:cs="Times New Roman"/>
          <w:color w:val="000000"/>
        </w:rPr>
        <w:t xml:space="preserve"> and </w:t>
      </w:r>
      <w:r w:rsidR="001D3D29">
        <w:rPr>
          <w:rFonts w:ascii="Times New Roman" w:eastAsia="Times New Roman" w:hAnsi="Times New Roman" w:cs="Times New Roman"/>
          <w:color w:val="000000"/>
        </w:rPr>
        <w:t>engagement with state governments</w:t>
      </w:r>
      <w:r w:rsidR="001864BF">
        <w:rPr>
          <w:rFonts w:ascii="Times New Roman" w:eastAsia="Times New Roman" w:hAnsi="Times New Roman" w:cs="Times New Roman"/>
          <w:color w:val="000000"/>
        </w:rPr>
        <w:t>.</w:t>
      </w:r>
      <w:r w:rsidR="009C0868">
        <w:rPr>
          <w:rFonts w:ascii="Times New Roman" w:eastAsia="Times New Roman" w:hAnsi="Times New Roman" w:cs="Times New Roman"/>
          <w:color w:val="000000"/>
        </w:rPr>
        <w:t xml:space="preserve"> Britni suggested exploring partnerships with other tribes in Kansas and Nebraska</w:t>
      </w:r>
      <w:r w:rsidR="00BA1A16">
        <w:rPr>
          <w:rFonts w:ascii="Times New Roman" w:eastAsia="Times New Roman" w:hAnsi="Times New Roman" w:cs="Times New Roman"/>
          <w:color w:val="000000"/>
        </w:rPr>
        <w:t>, tribes with land in state but headquartered elsewhere</w:t>
      </w:r>
      <w:r w:rsidR="009D246B">
        <w:rPr>
          <w:rFonts w:ascii="Times New Roman" w:eastAsia="Times New Roman" w:hAnsi="Times New Roman" w:cs="Times New Roman"/>
          <w:color w:val="000000"/>
        </w:rPr>
        <w:t xml:space="preserve">. Collaboration may strengthen negotiating </w:t>
      </w:r>
      <w:r w:rsidR="00316BD3">
        <w:rPr>
          <w:rFonts w:ascii="Times New Roman" w:eastAsia="Times New Roman" w:hAnsi="Times New Roman" w:cs="Times New Roman"/>
          <w:color w:val="000000"/>
        </w:rPr>
        <w:t>power,</w:t>
      </w:r>
      <w:r w:rsidR="002674FC">
        <w:rPr>
          <w:rFonts w:ascii="Times New Roman" w:eastAsia="Times New Roman" w:hAnsi="Times New Roman" w:cs="Times New Roman"/>
          <w:color w:val="000000"/>
        </w:rPr>
        <w:t xml:space="preserve"> and shared efforts could help overcome financial and legal barriers.</w:t>
      </w:r>
      <w:r w:rsidR="002A1B21">
        <w:rPr>
          <w:rFonts w:ascii="Times New Roman" w:eastAsia="Times New Roman" w:hAnsi="Times New Roman" w:cs="Times New Roman"/>
          <w:color w:val="000000"/>
        </w:rPr>
        <w:t xml:space="preserve"> </w:t>
      </w:r>
      <w:r w:rsidR="00316BD3">
        <w:rPr>
          <w:rFonts w:ascii="Times New Roman" w:eastAsia="Times New Roman" w:hAnsi="Times New Roman" w:cs="Times New Roman"/>
          <w:color w:val="000000"/>
        </w:rPr>
        <w:t>By i</w:t>
      </w:r>
      <w:r w:rsidR="00DD1E6B">
        <w:rPr>
          <w:rFonts w:ascii="Times New Roman" w:eastAsia="Times New Roman" w:hAnsi="Times New Roman" w:cs="Times New Roman"/>
          <w:color w:val="000000"/>
        </w:rPr>
        <w:t>mple</w:t>
      </w:r>
      <w:r w:rsidR="00316BD3">
        <w:rPr>
          <w:rFonts w:ascii="Times New Roman" w:eastAsia="Times New Roman" w:hAnsi="Times New Roman" w:cs="Times New Roman"/>
          <w:color w:val="000000"/>
        </w:rPr>
        <w:t>menting these initiatives would</w:t>
      </w:r>
      <w:r w:rsidR="00144080">
        <w:rPr>
          <w:rFonts w:ascii="Times New Roman" w:eastAsia="Times New Roman" w:hAnsi="Times New Roman" w:cs="Times New Roman"/>
          <w:color w:val="000000"/>
        </w:rPr>
        <w:t xml:space="preserve"> require updating and developing tribal codes and ordinances, allocating time and resources for legal and administrative work,</w:t>
      </w:r>
      <w:r w:rsidR="00B24942">
        <w:rPr>
          <w:rFonts w:ascii="Times New Roman" w:eastAsia="Times New Roman" w:hAnsi="Times New Roman" w:cs="Times New Roman"/>
          <w:color w:val="000000"/>
        </w:rPr>
        <w:t xml:space="preserve"> and ongoing staff capacity to manage new systems.</w:t>
      </w:r>
      <w:r w:rsidR="006D5815">
        <w:rPr>
          <w:rFonts w:ascii="Times New Roman" w:eastAsia="Times New Roman" w:hAnsi="Times New Roman" w:cs="Times New Roman"/>
          <w:color w:val="000000"/>
        </w:rPr>
        <w:t xml:space="preserve"> No formal action was taken at this time.</w:t>
      </w:r>
    </w:p>
    <w:p w14:paraId="36FA40AA" w14:textId="5CB7D948" w:rsidR="00B80694" w:rsidRPr="001543AB" w:rsidRDefault="00F83FB2" w:rsidP="001543A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b/>
          <w:bCs/>
          <w:color w:val="000000"/>
        </w:rPr>
      </w:pPr>
      <w:r w:rsidRPr="001543AB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C870FB2" w14:textId="68DD76AC" w:rsidR="00202BCC" w:rsidRDefault="00472348" w:rsidP="00873981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CASINO MANAGEMENT/</w:t>
      </w:r>
      <w:r w:rsidR="00034811">
        <w:rPr>
          <w:rFonts w:ascii="Times New Roman" w:eastAsia="Times New Roman" w:hAnsi="Times New Roman" w:cs="Times New Roman"/>
          <w:b/>
          <w:bCs/>
          <w:color w:val="000000"/>
        </w:rPr>
        <w:t>GAMING COMMISSION</w:t>
      </w:r>
    </w:p>
    <w:p w14:paraId="0B9B8A34" w14:textId="77777777" w:rsidR="00CD0F1F" w:rsidRDefault="00472348" w:rsidP="00801034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Discussion</w:t>
      </w:r>
      <w:r w:rsidR="0072546F">
        <w:rPr>
          <w:rFonts w:ascii="Times New Roman" w:eastAsia="Times New Roman" w:hAnsi="Times New Roman" w:cs="Times New Roman"/>
          <w:color w:val="000000"/>
        </w:rPr>
        <w:t>-</w:t>
      </w:r>
    </w:p>
    <w:p w14:paraId="25C43563" w14:textId="2D78BA9B" w:rsidR="00801034" w:rsidRDefault="0072546F" w:rsidP="00CD0F1F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Benny and Lisa </w:t>
      </w:r>
      <w:r w:rsidR="00B874B7">
        <w:rPr>
          <w:rFonts w:ascii="Times New Roman" w:eastAsia="Times New Roman" w:hAnsi="Times New Roman" w:cs="Times New Roman"/>
          <w:color w:val="000000"/>
        </w:rPr>
        <w:t xml:space="preserve">with Gaming Commission are </w:t>
      </w:r>
      <w:r w:rsidR="00743037">
        <w:rPr>
          <w:rFonts w:ascii="Times New Roman" w:eastAsia="Times New Roman" w:hAnsi="Times New Roman" w:cs="Times New Roman"/>
          <w:color w:val="000000"/>
        </w:rPr>
        <w:t xml:space="preserve">present with EC to discuss Gaming </w:t>
      </w:r>
      <w:r w:rsidR="001C067B">
        <w:rPr>
          <w:rFonts w:ascii="Times New Roman" w:eastAsia="Times New Roman" w:hAnsi="Times New Roman" w:cs="Times New Roman"/>
          <w:color w:val="000000"/>
        </w:rPr>
        <w:t>Commission concerns.</w:t>
      </w:r>
      <w:r w:rsidR="009E464C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DA114D9" w14:textId="71D788C2" w:rsidR="00FA45F5" w:rsidRDefault="009E464C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Cash Drawings</w:t>
      </w:r>
      <w:r w:rsidR="00FD56C9">
        <w:rPr>
          <w:rFonts w:ascii="Times New Roman" w:eastAsia="Times New Roman" w:hAnsi="Times New Roman" w:cs="Times New Roman"/>
          <w:color w:val="000000"/>
        </w:rPr>
        <w:t xml:space="preserve">- The EC </w:t>
      </w:r>
      <w:r w:rsidR="00463478">
        <w:rPr>
          <w:rFonts w:ascii="Times New Roman" w:eastAsia="Times New Roman" w:hAnsi="Times New Roman" w:cs="Times New Roman"/>
          <w:color w:val="000000"/>
        </w:rPr>
        <w:t xml:space="preserve">discussed a previously </w:t>
      </w:r>
      <w:r w:rsidR="00436D68">
        <w:rPr>
          <w:rFonts w:ascii="Times New Roman" w:eastAsia="Times New Roman" w:hAnsi="Times New Roman" w:cs="Times New Roman"/>
          <w:color w:val="000000"/>
        </w:rPr>
        <w:t>issued</w:t>
      </w:r>
      <w:r w:rsidR="00450D74">
        <w:rPr>
          <w:rFonts w:ascii="Times New Roman" w:eastAsia="Times New Roman" w:hAnsi="Times New Roman" w:cs="Times New Roman"/>
          <w:color w:val="000000"/>
        </w:rPr>
        <w:t xml:space="preserve"> memo regarding Executive Committee </w:t>
      </w:r>
      <w:r w:rsidR="00FD56C9">
        <w:rPr>
          <w:rFonts w:ascii="Times New Roman" w:eastAsia="Times New Roman" w:hAnsi="Times New Roman" w:cs="Times New Roman"/>
          <w:color w:val="000000"/>
        </w:rPr>
        <w:t xml:space="preserve">members </w:t>
      </w:r>
      <w:r w:rsidR="0002329E">
        <w:rPr>
          <w:rFonts w:ascii="Times New Roman" w:eastAsia="Times New Roman" w:hAnsi="Times New Roman" w:cs="Times New Roman"/>
          <w:color w:val="000000"/>
        </w:rPr>
        <w:t>eligibl</w:t>
      </w:r>
      <w:r w:rsidR="00450D74">
        <w:rPr>
          <w:rFonts w:ascii="Times New Roman" w:eastAsia="Times New Roman" w:hAnsi="Times New Roman" w:cs="Times New Roman"/>
          <w:color w:val="000000"/>
        </w:rPr>
        <w:t>e for casino</w:t>
      </w:r>
      <w:r w:rsidR="00CB5E04">
        <w:rPr>
          <w:rFonts w:ascii="Times New Roman" w:eastAsia="Times New Roman" w:hAnsi="Times New Roman" w:cs="Times New Roman"/>
          <w:color w:val="000000"/>
        </w:rPr>
        <w:t xml:space="preserve"> </w:t>
      </w:r>
      <w:r w:rsidR="00BF6CE8">
        <w:rPr>
          <w:rFonts w:ascii="Times New Roman" w:eastAsia="Times New Roman" w:hAnsi="Times New Roman" w:cs="Times New Roman"/>
          <w:color w:val="000000"/>
        </w:rPr>
        <w:t>drawings.</w:t>
      </w:r>
      <w:r w:rsidR="00436D68">
        <w:rPr>
          <w:rFonts w:ascii="Times New Roman" w:eastAsia="Times New Roman" w:hAnsi="Times New Roman" w:cs="Times New Roman"/>
          <w:color w:val="000000"/>
        </w:rPr>
        <w:t xml:space="preserve"> Missty</w:t>
      </w:r>
      <w:r w:rsidR="00586948">
        <w:rPr>
          <w:rFonts w:ascii="Times New Roman" w:eastAsia="Times New Roman" w:hAnsi="Times New Roman" w:cs="Times New Roman"/>
          <w:color w:val="000000"/>
        </w:rPr>
        <w:t xml:space="preserve"> Slater</w:t>
      </w:r>
      <w:r w:rsidR="00436D68">
        <w:rPr>
          <w:rFonts w:ascii="Times New Roman" w:eastAsia="Times New Roman" w:hAnsi="Times New Roman" w:cs="Times New Roman"/>
          <w:color w:val="000000"/>
        </w:rPr>
        <w:t xml:space="preserve"> </w:t>
      </w:r>
      <w:r w:rsidR="00D12B4A">
        <w:rPr>
          <w:rFonts w:ascii="Times New Roman" w:eastAsia="Times New Roman" w:hAnsi="Times New Roman" w:cs="Times New Roman"/>
          <w:color w:val="000000"/>
        </w:rPr>
        <w:t xml:space="preserve">noted that a new draft memo was prepared and distributed to EC </w:t>
      </w:r>
      <w:r w:rsidR="00C40E58">
        <w:rPr>
          <w:rFonts w:ascii="Times New Roman" w:eastAsia="Times New Roman" w:hAnsi="Times New Roman" w:cs="Times New Roman"/>
          <w:color w:val="000000"/>
        </w:rPr>
        <w:t>members</w:t>
      </w:r>
      <w:r w:rsidR="00D12B4A">
        <w:rPr>
          <w:rFonts w:ascii="Times New Roman" w:eastAsia="Times New Roman" w:hAnsi="Times New Roman" w:cs="Times New Roman"/>
          <w:color w:val="000000"/>
        </w:rPr>
        <w:t>. The memo reaffirms a prior decision referen</w:t>
      </w:r>
      <w:r w:rsidR="00C40E58">
        <w:rPr>
          <w:rFonts w:ascii="Times New Roman" w:eastAsia="Times New Roman" w:hAnsi="Times New Roman" w:cs="Times New Roman"/>
          <w:color w:val="000000"/>
        </w:rPr>
        <w:t xml:space="preserve">ced in August 2023 meeting minutes. The updated memo includes </w:t>
      </w:r>
      <w:r w:rsidR="000C229F">
        <w:rPr>
          <w:rFonts w:ascii="Times New Roman" w:eastAsia="Times New Roman" w:hAnsi="Times New Roman" w:cs="Times New Roman"/>
          <w:color w:val="000000"/>
        </w:rPr>
        <w:t>directions</w:t>
      </w:r>
      <w:r w:rsidR="00C40E58">
        <w:rPr>
          <w:rFonts w:ascii="Times New Roman" w:eastAsia="Times New Roman" w:hAnsi="Times New Roman" w:cs="Times New Roman"/>
          <w:color w:val="000000"/>
        </w:rPr>
        <w:t xml:space="preserve"> to develop a formal policy</w:t>
      </w:r>
      <w:r w:rsidR="000A3381">
        <w:rPr>
          <w:rFonts w:ascii="Times New Roman" w:eastAsia="Times New Roman" w:hAnsi="Times New Roman" w:cs="Times New Roman"/>
          <w:color w:val="000000"/>
        </w:rPr>
        <w:t xml:space="preserve"> (not just a memo</w:t>
      </w:r>
      <w:r w:rsidR="00563D2F">
        <w:rPr>
          <w:rFonts w:ascii="Times New Roman" w:eastAsia="Times New Roman" w:hAnsi="Times New Roman" w:cs="Times New Roman"/>
          <w:color w:val="000000"/>
        </w:rPr>
        <w:t>) and</w:t>
      </w:r>
      <w:r w:rsidR="000C229F">
        <w:rPr>
          <w:rFonts w:ascii="Times New Roman" w:eastAsia="Times New Roman" w:hAnsi="Times New Roman" w:cs="Times New Roman"/>
          <w:color w:val="000000"/>
        </w:rPr>
        <w:t xml:space="preserve"> </w:t>
      </w:r>
      <w:r w:rsidR="000A3381">
        <w:rPr>
          <w:rFonts w:ascii="Times New Roman" w:eastAsia="Times New Roman" w:hAnsi="Times New Roman" w:cs="Times New Roman"/>
          <w:color w:val="000000"/>
        </w:rPr>
        <w:t>notify all relevant staff</w:t>
      </w:r>
      <w:r w:rsidR="000C229F">
        <w:rPr>
          <w:rFonts w:ascii="Times New Roman" w:eastAsia="Times New Roman" w:hAnsi="Times New Roman" w:cs="Times New Roman"/>
          <w:color w:val="000000"/>
        </w:rPr>
        <w:t>. Missty</w:t>
      </w:r>
      <w:r w:rsidR="00D1082F">
        <w:rPr>
          <w:rFonts w:ascii="Times New Roman" w:eastAsia="Times New Roman" w:hAnsi="Times New Roman" w:cs="Times New Roman"/>
          <w:color w:val="000000"/>
        </w:rPr>
        <w:t xml:space="preserve"> Slater</w:t>
      </w:r>
      <w:r w:rsidR="000C229F">
        <w:rPr>
          <w:rFonts w:ascii="Times New Roman" w:eastAsia="Times New Roman" w:hAnsi="Times New Roman" w:cs="Times New Roman"/>
          <w:color w:val="000000"/>
        </w:rPr>
        <w:t xml:space="preserve"> </w:t>
      </w:r>
      <w:r w:rsidR="00741C8C">
        <w:rPr>
          <w:rFonts w:ascii="Times New Roman" w:eastAsia="Times New Roman" w:hAnsi="Times New Roman" w:cs="Times New Roman"/>
          <w:color w:val="000000"/>
        </w:rPr>
        <w:t xml:space="preserve">described the memo </w:t>
      </w:r>
      <w:r w:rsidR="00586948">
        <w:rPr>
          <w:rFonts w:ascii="Times New Roman" w:eastAsia="Times New Roman" w:hAnsi="Times New Roman" w:cs="Times New Roman"/>
          <w:color w:val="000000"/>
        </w:rPr>
        <w:t>as</w:t>
      </w:r>
      <w:r w:rsidR="00741C8C">
        <w:rPr>
          <w:rFonts w:ascii="Times New Roman" w:eastAsia="Times New Roman" w:hAnsi="Times New Roman" w:cs="Times New Roman"/>
          <w:color w:val="000000"/>
        </w:rPr>
        <w:t xml:space="preserve"> a starting point</w:t>
      </w:r>
      <w:r w:rsidR="00563D2F">
        <w:rPr>
          <w:rFonts w:ascii="Times New Roman" w:eastAsia="Times New Roman" w:hAnsi="Times New Roman" w:cs="Times New Roman"/>
          <w:color w:val="000000"/>
        </w:rPr>
        <w:t xml:space="preserve"> and open for revisions and discussion prior to adoption. </w:t>
      </w:r>
      <w:r w:rsidR="00C94A09">
        <w:rPr>
          <w:rFonts w:ascii="Times New Roman" w:eastAsia="Times New Roman" w:hAnsi="Times New Roman" w:cs="Times New Roman"/>
          <w:color w:val="000000"/>
        </w:rPr>
        <w:t>However</w:t>
      </w:r>
      <w:r w:rsidR="002D1022">
        <w:rPr>
          <w:rFonts w:ascii="Times New Roman" w:eastAsia="Times New Roman" w:hAnsi="Times New Roman" w:cs="Times New Roman"/>
          <w:color w:val="000000"/>
        </w:rPr>
        <w:t>, the restriction is primarily based on perception of influence, not actual miscondu</w:t>
      </w:r>
      <w:r w:rsidR="00C90C61">
        <w:rPr>
          <w:rFonts w:ascii="Times New Roman" w:eastAsia="Times New Roman" w:hAnsi="Times New Roman" w:cs="Times New Roman"/>
          <w:color w:val="000000"/>
        </w:rPr>
        <w:t xml:space="preserve">ct. </w:t>
      </w:r>
      <w:r w:rsidR="002D0F7F">
        <w:rPr>
          <w:rFonts w:ascii="Times New Roman" w:eastAsia="Times New Roman" w:hAnsi="Times New Roman" w:cs="Times New Roman"/>
          <w:color w:val="000000"/>
        </w:rPr>
        <w:t>Missty</w:t>
      </w:r>
      <w:r w:rsidR="00D1082F">
        <w:rPr>
          <w:rFonts w:ascii="Times New Roman" w:eastAsia="Times New Roman" w:hAnsi="Times New Roman" w:cs="Times New Roman"/>
          <w:color w:val="000000"/>
        </w:rPr>
        <w:t xml:space="preserve"> Slater</w:t>
      </w:r>
      <w:r w:rsidR="002D0F7F">
        <w:rPr>
          <w:rFonts w:ascii="Times New Roman" w:eastAsia="Times New Roman" w:hAnsi="Times New Roman" w:cs="Times New Roman"/>
          <w:color w:val="000000"/>
        </w:rPr>
        <w:t xml:space="preserve"> </w:t>
      </w:r>
      <w:r w:rsidR="00463126">
        <w:rPr>
          <w:rFonts w:ascii="Times New Roman" w:eastAsia="Times New Roman" w:hAnsi="Times New Roman" w:cs="Times New Roman"/>
          <w:color w:val="000000"/>
        </w:rPr>
        <w:t xml:space="preserve">asked </w:t>
      </w:r>
      <w:r w:rsidR="00B81E06">
        <w:rPr>
          <w:rFonts w:ascii="Times New Roman" w:eastAsia="Times New Roman" w:hAnsi="Times New Roman" w:cs="Times New Roman"/>
          <w:color w:val="000000"/>
        </w:rPr>
        <w:t xml:space="preserve">to find out </w:t>
      </w:r>
      <w:r w:rsidR="009B0358">
        <w:rPr>
          <w:rFonts w:ascii="Times New Roman" w:eastAsia="Times New Roman" w:hAnsi="Times New Roman" w:cs="Times New Roman"/>
          <w:color w:val="000000"/>
        </w:rPr>
        <w:t>what best practices among other tribes</w:t>
      </w:r>
      <w:r w:rsidR="00B81E06">
        <w:rPr>
          <w:rFonts w:ascii="Times New Roman" w:eastAsia="Times New Roman" w:hAnsi="Times New Roman" w:cs="Times New Roman"/>
          <w:color w:val="000000"/>
        </w:rPr>
        <w:t xml:space="preserve"> ar</w:t>
      </w:r>
      <w:r w:rsidR="00693919">
        <w:rPr>
          <w:rFonts w:ascii="Times New Roman" w:eastAsia="Times New Roman" w:hAnsi="Times New Roman" w:cs="Times New Roman"/>
          <w:color w:val="000000"/>
        </w:rPr>
        <w:t>e in place.</w:t>
      </w:r>
    </w:p>
    <w:p w14:paraId="08D5A077" w14:textId="16CD39DB" w:rsidR="00077DF5" w:rsidRDefault="002E6C48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 proposed Ethics and Financial Disclosure </w:t>
      </w:r>
      <w:r w:rsidR="008E6184">
        <w:rPr>
          <w:rFonts w:ascii="Times New Roman" w:eastAsia="Times New Roman" w:hAnsi="Times New Roman" w:cs="Times New Roman"/>
          <w:color w:val="000000"/>
        </w:rPr>
        <w:t>Policy</w:t>
      </w:r>
      <w:r>
        <w:rPr>
          <w:rFonts w:ascii="Times New Roman" w:eastAsia="Times New Roman" w:hAnsi="Times New Roman" w:cs="Times New Roman"/>
          <w:color w:val="000000"/>
        </w:rPr>
        <w:t xml:space="preserve"> may impact t</w:t>
      </w:r>
      <w:r w:rsidR="008E6184">
        <w:rPr>
          <w:rFonts w:ascii="Times New Roman" w:eastAsia="Times New Roman" w:hAnsi="Times New Roman" w:cs="Times New Roman"/>
          <w:color w:val="000000"/>
        </w:rPr>
        <w:t xml:space="preserve">his issue. If adopted, the EC members may be required to </w:t>
      </w:r>
      <w:r w:rsidR="00B52FF6">
        <w:rPr>
          <w:rFonts w:ascii="Times New Roman" w:eastAsia="Times New Roman" w:hAnsi="Times New Roman" w:cs="Times New Roman"/>
          <w:color w:val="000000"/>
        </w:rPr>
        <w:t xml:space="preserve">disclose all gaming winnings. </w:t>
      </w:r>
      <w:r w:rsidR="00303C49">
        <w:rPr>
          <w:rFonts w:ascii="Times New Roman" w:eastAsia="Times New Roman" w:hAnsi="Times New Roman" w:cs="Times New Roman"/>
          <w:color w:val="000000"/>
        </w:rPr>
        <w:t>No determination</w:t>
      </w:r>
      <w:r w:rsidR="00956C2B">
        <w:rPr>
          <w:rFonts w:ascii="Times New Roman" w:eastAsia="Times New Roman" w:hAnsi="Times New Roman" w:cs="Times New Roman"/>
          <w:color w:val="000000"/>
        </w:rPr>
        <w:t xml:space="preserve"> was</w:t>
      </w:r>
      <w:r w:rsidR="00B533B3">
        <w:rPr>
          <w:rFonts w:ascii="Times New Roman" w:eastAsia="Times New Roman" w:hAnsi="Times New Roman" w:cs="Times New Roman"/>
          <w:color w:val="000000"/>
        </w:rPr>
        <w:t xml:space="preserve"> mad</w:t>
      </w:r>
      <w:r w:rsidR="00956C2B">
        <w:rPr>
          <w:rFonts w:ascii="Times New Roman" w:eastAsia="Times New Roman" w:hAnsi="Times New Roman" w:cs="Times New Roman"/>
          <w:color w:val="000000"/>
        </w:rPr>
        <w:t xml:space="preserve">e as this </w:t>
      </w:r>
      <w:r w:rsidR="00B533B3">
        <w:rPr>
          <w:rFonts w:ascii="Times New Roman" w:eastAsia="Times New Roman" w:hAnsi="Times New Roman" w:cs="Times New Roman"/>
          <w:color w:val="000000"/>
        </w:rPr>
        <w:t xml:space="preserve">requires further policy review. The committee will review the drafted memo and consider </w:t>
      </w:r>
      <w:r w:rsidR="00E8081F">
        <w:rPr>
          <w:rFonts w:ascii="Times New Roman" w:eastAsia="Times New Roman" w:hAnsi="Times New Roman" w:cs="Times New Roman"/>
          <w:color w:val="000000"/>
        </w:rPr>
        <w:t>revisions and</w:t>
      </w:r>
      <w:r w:rsidR="006D231D">
        <w:rPr>
          <w:rFonts w:ascii="Times New Roman" w:eastAsia="Times New Roman" w:hAnsi="Times New Roman" w:cs="Times New Roman"/>
          <w:color w:val="000000"/>
        </w:rPr>
        <w:t xml:space="preserve"> </w:t>
      </w:r>
      <w:r w:rsidR="00B533B3">
        <w:rPr>
          <w:rFonts w:ascii="Times New Roman" w:eastAsia="Times New Roman" w:hAnsi="Times New Roman" w:cs="Times New Roman"/>
          <w:color w:val="000000"/>
        </w:rPr>
        <w:t xml:space="preserve">acknowledged the need to transition from </w:t>
      </w:r>
      <w:r w:rsidR="00E8081F">
        <w:rPr>
          <w:rFonts w:ascii="Times New Roman" w:eastAsia="Times New Roman" w:hAnsi="Times New Roman" w:cs="Times New Roman"/>
          <w:color w:val="000000"/>
        </w:rPr>
        <w:t>memo-based</w:t>
      </w:r>
      <w:r w:rsidR="00B533B3">
        <w:rPr>
          <w:rFonts w:ascii="Times New Roman" w:eastAsia="Times New Roman" w:hAnsi="Times New Roman" w:cs="Times New Roman"/>
          <w:color w:val="000000"/>
        </w:rPr>
        <w:t xml:space="preserve"> guidance to a formal policy</w:t>
      </w:r>
      <w:r w:rsidR="006D231D">
        <w:rPr>
          <w:rFonts w:ascii="Times New Roman" w:eastAsia="Times New Roman" w:hAnsi="Times New Roman" w:cs="Times New Roman"/>
          <w:color w:val="000000"/>
        </w:rPr>
        <w:t>.</w:t>
      </w:r>
      <w:r w:rsidR="00E8081F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6E356C30" w14:textId="56909D80" w:rsidR="001148C4" w:rsidRDefault="00B2319A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Individual </w:t>
      </w:r>
      <w:r w:rsidR="001148C4">
        <w:rPr>
          <w:rFonts w:ascii="Times New Roman" w:eastAsia="Times New Roman" w:hAnsi="Times New Roman" w:cs="Times New Roman"/>
          <w:color w:val="000000"/>
        </w:rPr>
        <w:t xml:space="preserve"> Executive Committee cannot unilaterally override established policy</w:t>
      </w:r>
      <w:r w:rsidR="009F008F">
        <w:rPr>
          <w:rFonts w:ascii="Times New Roman" w:eastAsia="Times New Roman" w:hAnsi="Times New Roman" w:cs="Times New Roman"/>
          <w:color w:val="000000"/>
        </w:rPr>
        <w:t>. Individual EC members do not have authority to direct exceptions</w:t>
      </w:r>
      <w:r w:rsidR="004F34E0">
        <w:rPr>
          <w:rFonts w:ascii="Times New Roman" w:eastAsia="Times New Roman" w:hAnsi="Times New Roman" w:cs="Times New Roman"/>
          <w:color w:val="000000"/>
        </w:rPr>
        <w:t>. It was noted any concerns regar</w:t>
      </w:r>
      <w:r w:rsidR="00E417C1">
        <w:rPr>
          <w:rFonts w:ascii="Times New Roman" w:eastAsia="Times New Roman" w:hAnsi="Times New Roman" w:cs="Times New Roman"/>
          <w:color w:val="000000"/>
        </w:rPr>
        <w:t>ding policy should be directed through proper</w:t>
      </w:r>
      <w:r w:rsidR="004971E9">
        <w:rPr>
          <w:rFonts w:ascii="Times New Roman" w:eastAsia="Times New Roman" w:hAnsi="Times New Roman" w:cs="Times New Roman"/>
          <w:color w:val="000000"/>
        </w:rPr>
        <w:t xml:space="preserve"> channels and reviewed by appropriate management and regulatory bodies.</w:t>
      </w:r>
      <w:r w:rsidR="002024BF">
        <w:rPr>
          <w:rFonts w:ascii="Times New Roman" w:eastAsia="Times New Roman" w:hAnsi="Times New Roman" w:cs="Times New Roman"/>
          <w:color w:val="000000"/>
        </w:rPr>
        <w:t xml:space="preserve"> It was </w:t>
      </w:r>
      <w:r w:rsidR="001763E7">
        <w:rPr>
          <w:rFonts w:ascii="Times New Roman" w:eastAsia="Times New Roman" w:hAnsi="Times New Roman" w:cs="Times New Roman"/>
          <w:color w:val="000000"/>
        </w:rPr>
        <w:t>noted that</w:t>
      </w:r>
      <w:r w:rsidR="002024BF">
        <w:rPr>
          <w:rFonts w:ascii="Times New Roman" w:eastAsia="Times New Roman" w:hAnsi="Times New Roman" w:cs="Times New Roman"/>
          <w:color w:val="000000"/>
        </w:rPr>
        <w:t xml:space="preserve"> a previously referenced incident did not involve overturning policy, but rather a </w:t>
      </w:r>
      <w:r w:rsidR="002024BF">
        <w:rPr>
          <w:rFonts w:ascii="Times New Roman" w:eastAsia="Times New Roman" w:hAnsi="Times New Roman" w:cs="Times New Roman"/>
          <w:color w:val="000000"/>
        </w:rPr>
        <w:lastRenderedPageBreak/>
        <w:t>lack of formal policy, leading to reliance on interpretation.</w:t>
      </w:r>
      <w:r w:rsidR="002C52D8">
        <w:rPr>
          <w:rFonts w:ascii="Times New Roman" w:eastAsia="Times New Roman" w:hAnsi="Times New Roman" w:cs="Times New Roman"/>
          <w:color w:val="000000"/>
        </w:rPr>
        <w:t xml:space="preserve"> </w:t>
      </w:r>
      <w:r w:rsidR="00717838">
        <w:rPr>
          <w:rFonts w:ascii="Times New Roman" w:eastAsia="Times New Roman" w:hAnsi="Times New Roman" w:cs="Times New Roman"/>
          <w:color w:val="000000"/>
        </w:rPr>
        <w:t>Some EC members were previ</w:t>
      </w:r>
      <w:r w:rsidR="001763E7">
        <w:rPr>
          <w:rFonts w:ascii="Times New Roman" w:eastAsia="Times New Roman" w:hAnsi="Times New Roman" w:cs="Times New Roman"/>
          <w:color w:val="000000"/>
        </w:rPr>
        <w:t xml:space="preserve">ously unaware of eligibility restrictions. A formal policy </w:t>
      </w:r>
      <w:r w:rsidR="00660D7A">
        <w:rPr>
          <w:rFonts w:ascii="Times New Roman" w:eastAsia="Times New Roman" w:hAnsi="Times New Roman" w:cs="Times New Roman"/>
          <w:color w:val="000000"/>
        </w:rPr>
        <w:t>w</w:t>
      </w:r>
      <w:r w:rsidR="001763E7">
        <w:rPr>
          <w:rFonts w:ascii="Times New Roman" w:eastAsia="Times New Roman" w:hAnsi="Times New Roman" w:cs="Times New Roman"/>
          <w:color w:val="000000"/>
        </w:rPr>
        <w:t xml:space="preserve">ould include clear notifications requirements, and orientation or onboarding materials for new </w:t>
      </w:r>
      <w:r w:rsidR="005A76F4">
        <w:rPr>
          <w:rFonts w:ascii="Times New Roman" w:eastAsia="Times New Roman" w:hAnsi="Times New Roman" w:cs="Times New Roman"/>
          <w:color w:val="000000"/>
        </w:rPr>
        <w:t xml:space="preserve">staff and </w:t>
      </w:r>
      <w:r w:rsidR="001763E7">
        <w:rPr>
          <w:rFonts w:ascii="Times New Roman" w:eastAsia="Times New Roman" w:hAnsi="Times New Roman" w:cs="Times New Roman"/>
          <w:color w:val="000000"/>
        </w:rPr>
        <w:t>EC members.</w:t>
      </w:r>
    </w:p>
    <w:p w14:paraId="2B474E44" w14:textId="77777777" w:rsidR="00BB36E6" w:rsidRDefault="00BB36E6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2BC5D1C1" w14:textId="4B9B0AC1" w:rsidR="00BB36E6" w:rsidRDefault="00BB36E6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Restraining Order</w:t>
      </w:r>
      <w:r w:rsidR="00605C8F">
        <w:rPr>
          <w:rFonts w:ascii="Times New Roman" w:eastAsia="Times New Roman" w:hAnsi="Times New Roman" w:cs="Times New Roman"/>
          <w:color w:val="000000"/>
        </w:rPr>
        <w:t xml:space="preserve">- </w:t>
      </w:r>
      <w:r w:rsidR="00A4137F">
        <w:rPr>
          <w:rFonts w:ascii="Times New Roman" w:eastAsia="Times New Roman" w:hAnsi="Times New Roman" w:cs="Times New Roman"/>
          <w:color w:val="000000"/>
        </w:rPr>
        <w:t>an issue regarding notification and handling of a restraining order involving an individual associated with tribal operations</w:t>
      </w:r>
      <w:r w:rsidR="00BD0E38">
        <w:rPr>
          <w:rFonts w:ascii="Times New Roman" w:eastAsia="Times New Roman" w:hAnsi="Times New Roman" w:cs="Times New Roman"/>
          <w:color w:val="000000"/>
        </w:rPr>
        <w:t>. The restraining order was not received through official channels.</w:t>
      </w:r>
      <w:r w:rsidR="00181FEF">
        <w:rPr>
          <w:rFonts w:ascii="Times New Roman" w:eastAsia="Times New Roman" w:hAnsi="Times New Roman" w:cs="Times New Roman"/>
          <w:color w:val="000000"/>
        </w:rPr>
        <w:t xml:space="preserve"> No documentation </w:t>
      </w:r>
      <w:r w:rsidR="00F948D1">
        <w:rPr>
          <w:rFonts w:ascii="Times New Roman" w:eastAsia="Times New Roman" w:hAnsi="Times New Roman" w:cs="Times New Roman"/>
          <w:color w:val="000000"/>
        </w:rPr>
        <w:t>has</w:t>
      </w:r>
      <w:r w:rsidR="00181FEF">
        <w:rPr>
          <w:rFonts w:ascii="Times New Roman" w:eastAsia="Times New Roman" w:hAnsi="Times New Roman" w:cs="Times New Roman"/>
          <w:color w:val="000000"/>
        </w:rPr>
        <w:t xml:space="preserve"> been received from law enforcement, courts</w:t>
      </w:r>
      <w:r w:rsidR="008C2DA6">
        <w:rPr>
          <w:rFonts w:ascii="Times New Roman" w:eastAsia="Times New Roman" w:hAnsi="Times New Roman" w:cs="Times New Roman"/>
          <w:color w:val="000000"/>
        </w:rPr>
        <w:t xml:space="preserve"> or the EC.</w:t>
      </w:r>
      <w:r w:rsidR="0016279B">
        <w:rPr>
          <w:rFonts w:ascii="Times New Roman" w:eastAsia="Times New Roman" w:hAnsi="Times New Roman" w:cs="Times New Roman"/>
          <w:color w:val="000000"/>
        </w:rPr>
        <w:t xml:space="preserve"> Currently no</w:t>
      </w:r>
      <w:r w:rsidR="00F948D1">
        <w:rPr>
          <w:rFonts w:ascii="Times New Roman" w:eastAsia="Times New Roman" w:hAnsi="Times New Roman" w:cs="Times New Roman"/>
          <w:color w:val="000000"/>
        </w:rPr>
        <w:t xml:space="preserve"> formal</w:t>
      </w:r>
      <w:r w:rsidR="0016279B">
        <w:rPr>
          <w:rFonts w:ascii="Times New Roman" w:eastAsia="Times New Roman" w:hAnsi="Times New Roman" w:cs="Times New Roman"/>
          <w:color w:val="000000"/>
        </w:rPr>
        <w:t xml:space="preserve"> policy or protocol ex</w:t>
      </w:r>
      <w:r w:rsidR="00F948D1">
        <w:rPr>
          <w:rFonts w:ascii="Times New Roman" w:eastAsia="Times New Roman" w:hAnsi="Times New Roman" w:cs="Times New Roman"/>
          <w:color w:val="000000"/>
        </w:rPr>
        <w:t>ists</w:t>
      </w:r>
      <w:r w:rsidR="006820E1">
        <w:rPr>
          <w:rFonts w:ascii="Times New Roman" w:eastAsia="Times New Roman" w:hAnsi="Times New Roman" w:cs="Times New Roman"/>
          <w:color w:val="000000"/>
        </w:rPr>
        <w:t xml:space="preserve"> for receiving, verifying and acting on restraining orders</w:t>
      </w:r>
      <w:r w:rsidR="00986664">
        <w:rPr>
          <w:rFonts w:ascii="Times New Roman" w:eastAsia="Times New Roman" w:hAnsi="Times New Roman" w:cs="Times New Roman"/>
          <w:color w:val="000000"/>
        </w:rPr>
        <w:t xml:space="preserve">. </w:t>
      </w:r>
      <w:r w:rsidR="007918BB">
        <w:rPr>
          <w:rFonts w:ascii="Times New Roman" w:eastAsia="Times New Roman" w:hAnsi="Times New Roman" w:cs="Times New Roman"/>
          <w:color w:val="000000"/>
        </w:rPr>
        <w:t>It’s</w:t>
      </w:r>
      <w:r w:rsidR="00F4575C">
        <w:rPr>
          <w:rFonts w:ascii="Times New Roman" w:eastAsia="Times New Roman" w:hAnsi="Times New Roman" w:cs="Times New Roman"/>
          <w:color w:val="000000"/>
        </w:rPr>
        <w:t xml:space="preserve"> suggested to</w:t>
      </w:r>
      <w:r w:rsidR="00986664">
        <w:rPr>
          <w:rFonts w:ascii="Times New Roman" w:eastAsia="Times New Roman" w:hAnsi="Times New Roman" w:cs="Times New Roman"/>
          <w:color w:val="000000"/>
        </w:rPr>
        <w:t xml:space="preserve"> contact Tribal Police Department</w:t>
      </w:r>
      <w:r w:rsidR="008F5607">
        <w:rPr>
          <w:rFonts w:ascii="Times New Roman" w:eastAsia="Times New Roman" w:hAnsi="Times New Roman" w:cs="Times New Roman"/>
          <w:color w:val="000000"/>
        </w:rPr>
        <w:t xml:space="preserve"> and/or courts to determine how restraining orders are received, establish a formal notification and verification process</w:t>
      </w:r>
      <w:r w:rsidR="00171572">
        <w:rPr>
          <w:rFonts w:ascii="Times New Roman" w:eastAsia="Times New Roman" w:hAnsi="Times New Roman" w:cs="Times New Roman"/>
          <w:color w:val="000000"/>
        </w:rPr>
        <w:t>, and ensure proper communication to relevant departments once confirmed.</w:t>
      </w:r>
    </w:p>
    <w:p w14:paraId="752BF3A6" w14:textId="77777777" w:rsidR="007918BB" w:rsidRDefault="007918BB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51BE896E" w14:textId="07AC3A3A" w:rsidR="007918BB" w:rsidRDefault="007918BB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Cabin Employee</w:t>
      </w:r>
      <w:r w:rsidR="00353861">
        <w:rPr>
          <w:rFonts w:ascii="Times New Roman" w:eastAsia="Times New Roman" w:hAnsi="Times New Roman" w:cs="Times New Roman"/>
          <w:color w:val="000000"/>
        </w:rPr>
        <w:t xml:space="preserve">s- It was clarified that cabin and RV operations are now managed by the casino. Cleaning services are </w:t>
      </w:r>
      <w:r w:rsidR="00B45598">
        <w:rPr>
          <w:rFonts w:ascii="Times New Roman" w:eastAsia="Times New Roman" w:hAnsi="Times New Roman" w:cs="Times New Roman"/>
          <w:color w:val="000000"/>
        </w:rPr>
        <w:t>handled</w:t>
      </w:r>
      <w:r w:rsidR="00353861">
        <w:rPr>
          <w:rFonts w:ascii="Times New Roman" w:eastAsia="Times New Roman" w:hAnsi="Times New Roman" w:cs="Times New Roman"/>
          <w:color w:val="000000"/>
        </w:rPr>
        <w:t xml:space="preserve"> </w:t>
      </w:r>
      <w:r w:rsidR="003835B2">
        <w:rPr>
          <w:rFonts w:ascii="Times New Roman" w:eastAsia="Times New Roman" w:hAnsi="Times New Roman" w:cs="Times New Roman"/>
          <w:color w:val="000000"/>
        </w:rPr>
        <w:t>by</w:t>
      </w:r>
      <w:r w:rsidR="00353861">
        <w:rPr>
          <w:rFonts w:ascii="Times New Roman" w:eastAsia="Times New Roman" w:hAnsi="Times New Roman" w:cs="Times New Roman"/>
          <w:color w:val="000000"/>
        </w:rPr>
        <w:t xml:space="preserve"> </w:t>
      </w:r>
      <w:r w:rsidR="00B45598">
        <w:rPr>
          <w:rFonts w:ascii="Times New Roman" w:eastAsia="Times New Roman" w:hAnsi="Times New Roman" w:cs="Times New Roman"/>
          <w:color w:val="000000"/>
        </w:rPr>
        <w:t xml:space="preserve">a contracted individual </w:t>
      </w:r>
      <w:r w:rsidR="00293D39">
        <w:rPr>
          <w:rFonts w:ascii="Times New Roman" w:eastAsia="Times New Roman" w:hAnsi="Times New Roman" w:cs="Times New Roman"/>
          <w:color w:val="000000"/>
        </w:rPr>
        <w:t>who may subcontract work to others.</w:t>
      </w:r>
      <w:r w:rsidR="00CC0529">
        <w:rPr>
          <w:rFonts w:ascii="Times New Roman" w:eastAsia="Times New Roman" w:hAnsi="Times New Roman" w:cs="Times New Roman"/>
          <w:color w:val="000000"/>
        </w:rPr>
        <w:t xml:space="preserve"> </w:t>
      </w:r>
      <w:r w:rsidR="00CC1FEE">
        <w:rPr>
          <w:rFonts w:ascii="Times New Roman" w:eastAsia="Times New Roman" w:hAnsi="Times New Roman" w:cs="Times New Roman"/>
          <w:color w:val="000000"/>
        </w:rPr>
        <w:t xml:space="preserve">Contract structure and oversight </w:t>
      </w:r>
      <w:r w:rsidR="00CD5FA5">
        <w:rPr>
          <w:rFonts w:ascii="Times New Roman" w:eastAsia="Times New Roman" w:hAnsi="Times New Roman" w:cs="Times New Roman"/>
          <w:color w:val="000000"/>
        </w:rPr>
        <w:t xml:space="preserve">need to </w:t>
      </w:r>
      <w:r w:rsidR="0078171F">
        <w:rPr>
          <w:rFonts w:ascii="Times New Roman" w:eastAsia="Times New Roman" w:hAnsi="Times New Roman" w:cs="Times New Roman"/>
          <w:color w:val="000000"/>
        </w:rPr>
        <w:t>be clearly</w:t>
      </w:r>
      <w:r w:rsidR="00CD5FA5">
        <w:rPr>
          <w:rFonts w:ascii="Times New Roman" w:eastAsia="Times New Roman" w:hAnsi="Times New Roman" w:cs="Times New Roman"/>
          <w:color w:val="000000"/>
        </w:rPr>
        <w:t xml:space="preserve"> defined </w:t>
      </w:r>
      <w:r w:rsidR="0078171F">
        <w:rPr>
          <w:rFonts w:ascii="Times New Roman" w:eastAsia="Times New Roman" w:hAnsi="Times New Roman" w:cs="Times New Roman"/>
          <w:color w:val="000000"/>
        </w:rPr>
        <w:t xml:space="preserve">scope of work, responsibilities of </w:t>
      </w:r>
      <w:r w:rsidR="005213A7">
        <w:rPr>
          <w:rFonts w:ascii="Times New Roman" w:eastAsia="Times New Roman" w:hAnsi="Times New Roman" w:cs="Times New Roman"/>
          <w:color w:val="000000"/>
        </w:rPr>
        <w:t>contractors</w:t>
      </w:r>
      <w:r w:rsidR="0078171F">
        <w:rPr>
          <w:rFonts w:ascii="Times New Roman" w:eastAsia="Times New Roman" w:hAnsi="Times New Roman" w:cs="Times New Roman"/>
          <w:color w:val="000000"/>
        </w:rPr>
        <w:t xml:space="preserve"> and subcontractors, </w:t>
      </w:r>
      <w:r w:rsidR="00BB633A">
        <w:rPr>
          <w:rFonts w:ascii="Times New Roman" w:eastAsia="Times New Roman" w:hAnsi="Times New Roman" w:cs="Times New Roman"/>
          <w:color w:val="000000"/>
        </w:rPr>
        <w:t>liability</w:t>
      </w:r>
      <w:r w:rsidR="0078171F">
        <w:rPr>
          <w:rFonts w:ascii="Times New Roman" w:eastAsia="Times New Roman" w:hAnsi="Times New Roman" w:cs="Times New Roman"/>
          <w:color w:val="000000"/>
        </w:rPr>
        <w:t xml:space="preserve"> provisions, </w:t>
      </w:r>
      <w:r w:rsidR="00BB633A">
        <w:rPr>
          <w:rFonts w:ascii="Times New Roman" w:eastAsia="Times New Roman" w:hAnsi="Times New Roman" w:cs="Times New Roman"/>
          <w:color w:val="000000"/>
        </w:rPr>
        <w:t xml:space="preserve">access permissions, and if contracts are insufficient, updates are required. </w:t>
      </w:r>
      <w:r w:rsidR="003450B3">
        <w:rPr>
          <w:rFonts w:ascii="Times New Roman" w:eastAsia="Times New Roman" w:hAnsi="Times New Roman" w:cs="Times New Roman"/>
          <w:color w:val="000000"/>
        </w:rPr>
        <w:t>There were c</w:t>
      </w:r>
      <w:r w:rsidR="00F57000">
        <w:rPr>
          <w:rFonts w:ascii="Times New Roman" w:eastAsia="Times New Roman" w:hAnsi="Times New Roman" w:cs="Times New Roman"/>
          <w:color w:val="000000"/>
        </w:rPr>
        <w:t>oncerns about non-employees having access to casino fa</w:t>
      </w:r>
      <w:r w:rsidR="005213A7">
        <w:rPr>
          <w:rFonts w:ascii="Times New Roman" w:eastAsia="Times New Roman" w:hAnsi="Times New Roman" w:cs="Times New Roman"/>
          <w:color w:val="000000"/>
        </w:rPr>
        <w:t>cilities, supplies and restricted areas</w:t>
      </w:r>
      <w:r w:rsidR="005F5B55">
        <w:rPr>
          <w:rFonts w:ascii="Times New Roman" w:eastAsia="Times New Roman" w:hAnsi="Times New Roman" w:cs="Times New Roman"/>
          <w:color w:val="000000"/>
        </w:rPr>
        <w:t xml:space="preserve">. </w:t>
      </w:r>
      <w:r w:rsidR="003B3944">
        <w:rPr>
          <w:rFonts w:ascii="Times New Roman" w:eastAsia="Times New Roman" w:hAnsi="Times New Roman" w:cs="Times New Roman"/>
          <w:color w:val="000000"/>
        </w:rPr>
        <w:t xml:space="preserve">Jolene </w:t>
      </w:r>
      <w:r w:rsidR="000B1A9D">
        <w:rPr>
          <w:rFonts w:ascii="Times New Roman" w:eastAsia="Times New Roman" w:hAnsi="Times New Roman" w:cs="Times New Roman"/>
          <w:color w:val="000000"/>
        </w:rPr>
        <w:t xml:space="preserve">would be responsible to </w:t>
      </w:r>
      <w:r w:rsidR="003B3944">
        <w:rPr>
          <w:rFonts w:ascii="Times New Roman" w:eastAsia="Times New Roman" w:hAnsi="Times New Roman" w:cs="Times New Roman"/>
          <w:color w:val="000000"/>
        </w:rPr>
        <w:t>review and update contracts, ensure compliance and proper str</w:t>
      </w:r>
      <w:r w:rsidR="00D640AB">
        <w:rPr>
          <w:rFonts w:ascii="Times New Roman" w:eastAsia="Times New Roman" w:hAnsi="Times New Roman" w:cs="Times New Roman"/>
          <w:color w:val="000000"/>
        </w:rPr>
        <w:t>ucture and delegate tasks as needed.</w:t>
      </w:r>
    </w:p>
    <w:p w14:paraId="2F20D793" w14:textId="77777777" w:rsidR="00D640AB" w:rsidRDefault="00D640AB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4AF99BB9" w14:textId="1056CD1A" w:rsidR="00D640AB" w:rsidRDefault="00D640AB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  <w:r w:rsidRPr="007E6CDC">
        <w:rPr>
          <w:rFonts w:ascii="Times New Roman" w:eastAsia="Times New Roman" w:hAnsi="Times New Roman" w:cs="Times New Roman"/>
          <w:color w:val="000000"/>
          <w:lang w:val="en-US"/>
        </w:rPr>
        <w:t>Internal Controls</w:t>
      </w:r>
      <w:r w:rsidR="00436AAC" w:rsidRPr="007E6CDC">
        <w:rPr>
          <w:rFonts w:ascii="Times New Roman" w:eastAsia="Times New Roman" w:hAnsi="Times New Roman" w:cs="Times New Roman"/>
          <w:color w:val="000000"/>
          <w:lang w:val="en-US"/>
        </w:rPr>
        <w:t>- Tribal Internal Controls (TICS)</w:t>
      </w:r>
      <w:r w:rsidR="0024677B">
        <w:rPr>
          <w:rFonts w:ascii="Times New Roman" w:eastAsia="Times New Roman" w:hAnsi="Times New Roman" w:cs="Times New Roman"/>
          <w:color w:val="000000"/>
          <w:lang w:val="en-US"/>
        </w:rPr>
        <w:t xml:space="preserve"> are managed by regulatory authority</w:t>
      </w:r>
      <w:r w:rsidR="00CF7338">
        <w:rPr>
          <w:rFonts w:ascii="Times New Roman" w:eastAsia="Times New Roman" w:hAnsi="Times New Roman" w:cs="Times New Roman"/>
          <w:color w:val="000000"/>
          <w:lang w:val="en-US"/>
        </w:rPr>
        <w:t xml:space="preserve"> (Gaming Commission</w:t>
      </w:r>
      <w:r w:rsidR="00A94C75">
        <w:rPr>
          <w:rFonts w:ascii="Times New Roman" w:eastAsia="Times New Roman" w:hAnsi="Times New Roman" w:cs="Times New Roman"/>
          <w:color w:val="000000"/>
          <w:lang w:val="en-US"/>
        </w:rPr>
        <w:t>) and</w:t>
      </w:r>
      <w:r w:rsidR="00CF7338">
        <w:rPr>
          <w:rFonts w:ascii="Times New Roman" w:eastAsia="Times New Roman" w:hAnsi="Times New Roman" w:cs="Times New Roman"/>
          <w:color w:val="000000"/>
          <w:lang w:val="en-US"/>
        </w:rPr>
        <w:t xml:space="preserve"> must meet federal/state requirements.</w:t>
      </w:r>
      <w:r w:rsidR="00830E79">
        <w:rPr>
          <w:rFonts w:ascii="Times New Roman" w:eastAsia="Times New Roman" w:hAnsi="Times New Roman" w:cs="Times New Roman"/>
          <w:color w:val="000000"/>
          <w:lang w:val="en-US"/>
        </w:rPr>
        <w:t xml:space="preserve"> It was noted that minor updates are needed, particu</w:t>
      </w:r>
      <w:r w:rsidR="00E32B70">
        <w:rPr>
          <w:rFonts w:ascii="Times New Roman" w:eastAsia="Times New Roman" w:hAnsi="Times New Roman" w:cs="Times New Roman"/>
          <w:color w:val="000000"/>
          <w:lang w:val="en-US"/>
        </w:rPr>
        <w:t>larly for bingo operations, including adjusting jackpot limits</w:t>
      </w:r>
      <w:r w:rsidR="003E2F7E">
        <w:rPr>
          <w:rFonts w:ascii="Times New Roman" w:eastAsia="Times New Roman" w:hAnsi="Times New Roman" w:cs="Times New Roman"/>
          <w:color w:val="000000"/>
          <w:lang w:val="en-US"/>
        </w:rPr>
        <w:t xml:space="preserve"> (e.g., updating from $1,200 to $2,000 thresholds)</w:t>
      </w:r>
      <w:r w:rsidR="00705E09">
        <w:rPr>
          <w:rFonts w:ascii="Times New Roman" w:eastAsia="Times New Roman" w:hAnsi="Times New Roman" w:cs="Times New Roman"/>
          <w:color w:val="000000"/>
          <w:lang w:val="en-US"/>
        </w:rPr>
        <w:t>, adding a small number of missing provisions.</w:t>
      </w:r>
      <w:r w:rsidR="00045547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CB46C9">
        <w:rPr>
          <w:rFonts w:ascii="Times New Roman" w:eastAsia="Times New Roman" w:hAnsi="Times New Roman" w:cs="Times New Roman"/>
          <w:color w:val="000000"/>
          <w:lang w:val="en-US"/>
        </w:rPr>
        <w:t xml:space="preserve">Gaming Commission is responsible for </w:t>
      </w:r>
      <w:r w:rsidR="007143A1">
        <w:rPr>
          <w:rFonts w:ascii="Times New Roman" w:eastAsia="Times New Roman" w:hAnsi="Times New Roman" w:cs="Times New Roman"/>
          <w:color w:val="000000"/>
          <w:lang w:val="en-US"/>
        </w:rPr>
        <w:t xml:space="preserve">Internal Controls and Casino Management is responsible for policies and procedures. </w:t>
      </w:r>
      <w:r w:rsidR="00997E3C">
        <w:rPr>
          <w:rFonts w:ascii="Times New Roman" w:eastAsia="Times New Roman" w:hAnsi="Times New Roman" w:cs="Times New Roman"/>
          <w:color w:val="000000"/>
          <w:lang w:val="en-US"/>
        </w:rPr>
        <w:t xml:space="preserve">Missty </w:t>
      </w:r>
      <w:r w:rsidR="00652427">
        <w:rPr>
          <w:rFonts w:ascii="Times New Roman" w:eastAsia="Times New Roman" w:hAnsi="Times New Roman" w:cs="Times New Roman"/>
          <w:color w:val="000000"/>
          <w:lang w:val="en-US"/>
        </w:rPr>
        <w:t xml:space="preserve">Slater </w:t>
      </w:r>
      <w:r w:rsidR="00997E3C">
        <w:rPr>
          <w:rFonts w:ascii="Times New Roman" w:eastAsia="Times New Roman" w:hAnsi="Times New Roman" w:cs="Times New Roman"/>
          <w:color w:val="000000"/>
          <w:lang w:val="en-US"/>
        </w:rPr>
        <w:t xml:space="preserve">noted policies must be written </w:t>
      </w:r>
      <w:r w:rsidR="0027375A">
        <w:rPr>
          <w:rFonts w:ascii="Times New Roman" w:eastAsia="Times New Roman" w:hAnsi="Times New Roman" w:cs="Times New Roman"/>
          <w:color w:val="000000"/>
          <w:lang w:val="en-US"/>
        </w:rPr>
        <w:t>to work parallel</w:t>
      </w:r>
      <w:r w:rsidR="00997E3C">
        <w:rPr>
          <w:rFonts w:ascii="Times New Roman" w:eastAsia="Times New Roman" w:hAnsi="Times New Roman" w:cs="Times New Roman"/>
          <w:color w:val="000000"/>
          <w:lang w:val="en-US"/>
        </w:rPr>
        <w:t xml:space="preserve"> with Internal Controls and</w:t>
      </w:r>
      <w:r w:rsidR="0027375A">
        <w:rPr>
          <w:rFonts w:ascii="Times New Roman" w:eastAsia="Times New Roman" w:hAnsi="Times New Roman" w:cs="Times New Roman"/>
          <w:color w:val="000000"/>
          <w:lang w:val="en-US"/>
        </w:rPr>
        <w:t xml:space="preserve"> must</w:t>
      </w:r>
      <w:r w:rsidR="00997E3C">
        <w:rPr>
          <w:rFonts w:ascii="Times New Roman" w:eastAsia="Times New Roman" w:hAnsi="Times New Roman" w:cs="Times New Roman"/>
          <w:color w:val="000000"/>
          <w:lang w:val="en-US"/>
        </w:rPr>
        <w:t xml:space="preserve"> be updated if </w:t>
      </w:r>
      <w:r w:rsidR="00A30B85">
        <w:rPr>
          <w:rFonts w:ascii="Times New Roman" w:eastAsia="Times New Roman" w:hAnsi="Times New Roman" w:cs="Times New Roman"/>
          <w:color w:val="000000"/>
          <w:lang w:val="en-US"/>
        </w:rPr>
        <w:t>changes are needed</w:t>
      </w:r>
      <w:r w:rsidR="00997E3C">
        <w:rPr>
          <w:rFonts w:ascii="Times New Roman" w:eastAsia="Times New Roman" w:hAnsi="Times New Roman" w:cs="Times New Roman"/>
          <w:color w:val="000000"/>
          <w:lang w:val="en-US"/>
        </w:rPr>
        <w:t>.</w:t>
      </w:r>
      <w:r w:rsidR="00652427">
        <w:rPr>
          <w:rFonts w:ascii="Times New Roman" w:eastAsia="Times New Roman" w:hAnsi="Times New Roman" w:cs="Times New Roman"/>
          <w:color w:val="000000"/>
          <w:lang w:val="en-US"/>
        </w:rPr>
        <w:t xml:space="preserve"> Missty Slater advised</w:t>
      </w:r>
      <w:r w:rsidR="00A30B85">
        <w:rPr>
          <w:rFonts w:ascii="Times New Roman" w:eastAsia="Times New Roman" w:hAnsi="Times New Roman" w:cs="Times New Roman"/>
          <w:color w:val="000000"/>
          <w:lang w:val="en-US"/>
        </w:rPr>
        <w:t xml:space="preserve"> commissioners</w:t>
      </w:r>
      <w:r w:rsidR="00082540">
        <w:rPr>
          <w:rFonts w:ascii="Times New Roman" w:eastAsia="Times New Roman" w:hAnsi="Times New Roman" w:cs="Times New Roman"/>
          <w:color w:val="000000"/>
          <w:lang w:val="en-US"/>
        </w:rPr>
        <w:t xml:space="preserve"> to review polic</w:t>
      </w:r>
      <w:r w:rsidR="0041749E">
        <w:rPr>
          <w:rFonts w:ascii="Times New Roman" w:eastAsia="Times New Roman" w:hAnsi="Times New Roman" w:cs="Times New Roman"/>
          <w:color w:val="000000"/>
          <w:lang w:val="en-US"/>
        </w:rPr>
        <w:t>es</w:t>
      </w:r>
      <w:r w:rsidR="006C6E98">
        <w:rPr>
          <w:rFonts w:ascii="Times New Roman" w:eastAsia="Times New Roman" w:hAnsi="Times New Roman" w:cs="Times New Roman"/>
          <w:color w:val="000000"/>
          <w:lang w:val="en-US"/>
        </w:rPr>
        <w:t xml:space="preserve"> through the lens of regulatory compliance, not operations</w:t>
      </w:r>
      <w:r w:rsidR="009760EE">
        <w:rPr>
          <w:rFonts w:ascii="Times New Roman" w:eastAsia="Times New Roman" w:hAnsi="Times New Roman" w:cs="Times New Roman"/>
          <w:color w:val="000000"/>
          <w:lang w:val="en-US"/>
        </w:rPr>
        <w:t xml:space="preserve"> as Jolene will review through the lens of</w:t>
      </w:r>
      <w:r w:rsidR="00852A3D">
        <w:rPr>
          <w:rFonts w:ascii="Times New Roman" w:eastAsia="Times New Roman" w:hAnsi="Times New Roman" w:cs="Times New Roman"/>
          <w:color w:val="000000"/>
          <w:lang w:val="en-US"/>
        </w:rPr>
        <w:t xml:space="preserve"> operations.</w:t>
      </w:r>
    </w:p>
    <w:p w14:paraId="62CC9572" w14:textId="77777777" w:rsidR="0023422D" w:rsidRDefault="0023422D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31C6F49C" w14:textId="3146EA79" w:rsidR="0023422D" w:rsidRDefault="0023422D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 xml:space="preserve">NIGC </w:t>
      </w:r>
      <w:r w:rsidR="00071F98">
        <w:rPr>
          <w:rFonts w:ascii="Times New Roman" w:eastAsia="Times New Roman" w:hAnsi="Times New Roman" w:cs="Times New Roman"/>
          <w:color w:val="000000"/>
          <w:lang w:val="en-US"/>
        </w:rPr>
        <w:t>training</w:t>
      </w:r>
      <w:r w:rsidR="00A853F3">
        <w:rPr>
          <w:rFonts w:ascii="Times New Roman" w:eastAsia="Times New Roman" w:hAnsi="Times New Roman" w:cs="Times New Roman"/>
          <w:color w:val="000000"/>
          <w:lang w:val="en-US"/>
        </w:rPr>
        <w:t xml:space="preserve"> will be submitted</w:t>
      </w:r>
      <w:r w:rsidR="0052122B">
        <w:rPr>
          <w:rFonts w:ascii="Times New Roman" w:eastAsia="Times New Roman" w:hAnsi="Times New Roman" w:cs="Times New Roman"/>
          <w:color w:val="000000"/>
          <w:lang w:val="en-US"/>
        </w:rPr>
        <w:t xml:space="preserve"> in accordance with the NIGC agreement</w:t>
      </w:r>
      <w:r w:rsidR="00F34C43">
        <w:rPr>
          <w:rFonts w:ascii="Times New Roman" w:eastAsia="Times New Roman" w:hAnsi="Times New Roman" w:cs="Times New Roman"/>
          <w:color w:val="000000"/>
          <w:lang w:val="en-US"/>
        </w:rPr>
        <w:t>.</w:t>
      </w:r>
      <w:r w:rsidR="004E74E6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EA7587">
        <w:rPr>
          <w:rFonts w:ascii="Times New Roman" w:eastAsia="Times New Roman" w:hAnsi="Times New Roman" w:cs="Times New Roman"/>
          <w:color w:val="000000"/>
          <w:lang w:val="en-US"/>
        </w:rPr>
        <w:t>Missty Slater expressed inte</w:t>
      </w:r>
      <w:r w:rsidR="001B0B98">
        <w:rPr>
          <w:rFonts w:ascii="Times New Roman" w:eastAsia="Times New Roman" w:hAnsi="Times New Roman" w:cs="Times New Roman"/>
          <w:color w:val="000000"/>
          <w:lang w:val="en-US"/>
        </w:rPr>
        <w:t>rest in attending NIGC trainings to help better</w:t>
      </w:r>
      <w:r w:rsidR="00825E2C">
        <w:rPr>
          <w:rFonts w:ascii="Times New Roman" w:eastAsia="Times New Roman" w:hAnsi="Times New Roman" w:cs="Times New Roman"/>
          <w:color w:val="000000"/>
          <w:lang w:val="en-US"/>
        </w:rPr>
        <w:t xml:space="preserve"> support compliances</w:t>
      </w:r>
      <w:r w:rsidR="004349A3">
        <w:rPr>
          <w:rFonts w:ascii="Times New Roman" w:eastAsia="Times New Roman" w:hAnsi="Times New Roman" w:cs="Times New Roman"/>
          <w:color w:val="000000"/>
          <w:lang w:val="en-US"/>
        </w:rPr>
        <w:t xml:space="preserve"> and oversight </w:t>
      </w:r>
      <w:r w:rsidR="00ED725C">
        <w:rPr>
          <w:rFonts w:ascii="Times New Roman" w:eastAsia="Times New Roman" w:hAnsi="Times New Roman" w:cs="Times New Roman"/>
          <w:color w:val="000000"/>
          <w:lang w:val="en-US"/>
        </w:rPr>
        <w:t>functions and</w:t>
      </w:r>
      <w:r w:rsidR="004349A3">
        <w:rPr>
          <w:rFonts w:ascii="Times New Roman" w:eastAsia="Times New Roman" w:hAnsi="Times New Roman" w:cs="Times New Roman"/>
          <w:color w:val="000000"/>
          <w:lang w:val="en-US"/>
        </w:rPr>
        <w:t xml:space="preserve"> improve understanding of regulatory </w:t>
      </w:r>
      <w:r w:rsidR="004349A3">
        <w:rPr>
          <w:rFonts w:ascii="Times New Roman" w:eastAsia="Times New Roman" w:hAnsi="Times New Roman" w:cs="Times New Roman"/>
          <w:color w:val="000000"/>
          <w:lang w:val="en-US"/>
        </w:rPr>
        <w:lastRenderedPageBreak/>
        <w:t>requirements.</w:t>
      </w:r>
      <w:r w:rsidR="002A4770">
        <w:rPr>
          <w:rFonts w:ascii="Times New Roman" w:eastAsia="Times New Roman" w:hAnsi="Times New Roman" w:cs="Times New Roman"/>
          <w:color w:val="000000"/>
          <w:lang w:val="en-US"/>
        </w:rPr>
        <w:t xml:space="preserve"> C</w:t>
      </w:r>
      <w:r w:rsidR="0032344F">
        <w:rPr>
          <w:rFonts w:ascii="Times New Roman" w:eastAsia="Times New Roman" w:hAnsi="Times New Roman" w:cs="Times New Roman"/>
          <w:color w:val="000000"/>
          <w:lang w:val="en-US"/>
        </w:rPr>
        <w:t>athi has reached out to Miranda for in person training</w:t>
      </w:r>
      <w:r w:rsidR="0076628F">
        <w:rPr>
          <w:rFonts w:ascii="Times New Roman" w:eastAsia="Times New Roman" w:hAnsi="Times New Roman" w:cs="Times New Roman"/>
          <w:color w:val="000000"/>
          <w:lang w:val="en-US"/>
        </w:rPr>
        <w:t xml:space="preserve"> at the Casino.</w:t>
      </w:r>
      <w:r w:rsidR="00003AEA">
        <w:rPr>
          <w:rFonts w:ascii="Times New Roman" w:eastAsia="Times New Roman" w:hAnsi="Times New Roman" w:cs="Times New Roman"/>
          <w:color w:val="000000"/>
          <w:lang w:val="en-US"/>
        </w:rPr>
        <w:t xml:space="preserve"> Lisa would like to be here when she does the </w:t>
      </w:r>
      <w:r w:rsidR="00DD334D">
        <w:rPr>
          <w:rFonts w:ascii="Times New Roman" w:eastAsia="Times New Roman" w:hAnsi="Times New Roman" w:cs="Times New Roman"/>
          <w:color w:val="000000"/>
          <w:lang w:val="en-US"/>
        </w:rPr>
        <w:t>in-person</w:t>
      </w:r>
      <w:r w:rsidR="00003AEA">
        <w:rPr>
          <w:rFonts w:ascii="Times New Roman" w:eastAsia="Times New Roman" w:hAnsi="Times New Roman" w:cs="Times New Roman"/>
          <w:color w:val="000000"/>
          <w:lang w:val="en-US"/>
        </w:rPr>
        <w:t xml:space="preserve"> training</w:t>
      </w:r>
      <w:r w:rsidR="00DD334D">
        <w:rPr>
          <w:rFonts w:ascii="Times New Roman" w:eastAsia="Times New Roman" w:hAnsi="Times New Roman" w:cs="Times New Roman"/>
          <w:color w:val="000000"/>
          <w:lang w:val="en-US"/>
        </w:rPr>
        <w:t xml:space="preserve"> as well. </w:t>
      </w:r>
    </w:p>
    <w:p w14:paraId="12694243" w14:textId="462A57B1" w:rsidR="00DD334D" w:rsidRDefault="00997983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 xml:space="preserve">It was noted that the Tribe must meet requirements under a settlement agreement that includes documenting all completed </w:t>
      </w:r>
      <w:r w:rsidR="004A0E7A">
        <w:rPr>
          <w:rFonts w:ascii="Times New Roman" w:eastAsia="Times New Roman" w:hAnsi="Times New Roman" w:cs="Times New Roman"/>
          <w:color w:val="000000"/>
          <w:lang w:val="en-US"/>
        </w:rPr>
        <w:t>training</w:t>
      </w:r>
      <w:r>
        <w:rPr>
          <w:rFonts w:ascii="Times New Roman" w:eastAsia="Times New Roman" w:hAnsi="Times New Roman" w:cs="Times New Roman"/>
          <w:color w:val="000000"/>
          <w:lang w:val="en-US"/>
        </w:rPr>
        <w:t>, submitting a formal report id</w:t>
      </w:r>
      <w:r w:rsidR="00D35938">
        <w:rPr>
          <w:rFonts w:ascii="Times New Roman" w:eastAsia="Times New Roman" w:hAnsi="Times New Roman" w:cs="Times New Roman"/>
          <w:color w:val="000000"/>
          <w:lang w:val="en-US"/>
        </w:rPr>
        <w:t xml:space="preserve">entifying attendees and training dates. </w:t>
      </w:r>
    </w:p>
    <w:p w14:paraId="3F9D6BA6" w14:textId="77777777" w:rsidR="009E1924" w:rsidRDefault="009E1924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174AD922" w14:textId="77777777" w:rsidR="00CD0F1F" w:rsidRDefault="00B3248F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>Vendor Fine</w:t>
      </w:r>
    </w:p>
    <w:p w14:paraId="0F8542EE" w14:textId="03F98AB4" w:rsidR="009E1924" w:rsidRDefault="006A500C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>IGT has been fined $5,000.00</w:t>
      </w:r>
      <w:r w:rsidR="001D44A3">
        <w:rPr>
          <w:rFonts w:ascii="Times New Roman" w:eastAsia="Times New Roman" w:hAnsi="Times New Roman" w:cs="Times New Roman"/>
          <w:color w:val="000000"/>
          <w:lang w:val="en-US"/>
        </w:rPr>
        <w:t xml:space="preserve"> for shipping violations. The vendor had prior violations</w:t>
      </w:r>
      <w:r w:rsidR="006C5496">
        <w:rPr>
          <w:rFonts w:ascii="Times New Roman" w:eastAsia="Times New Roman" w:hAnsi="Times New Roman" w:cs="Times New Roman"/>
          <w:color w:val="000000"/>
          <w:lang w:val="en-US"/>
        </w:rPr>
        <w:t xml:space="preserve"> and a new violation involving equipment.</w:t>
      </w:r>
    </w:p>
    <w:p w14:paraId="5A772404" w14:textId="77777777" w:rsidR="000A2A63" w:rsidRDefault="000A2A63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4A879340" w14:textId="3BE803A7" w:rsidR="000A2A63" w:rsidRDefault="000A2A63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 xml:space="preserve">It was advised </w:t>
      </w:r>
      <w:r w:rsidR="00AE492E">
        <w:rPr>
          <w:rFonts w:ascii="Times New Roman" w:eastAsia="Times New Roman" w:hAnsi="Times New Roman" w:cs="Times New Roman"/>
          <w:color w:val="000000"/>
          <w:lang w:val="en-US"/>
        </w:rPr>
        <w:t>to move</w:t>
      </w:r>
      <w:r w:rsidR="00E35243">
        <w:rPr>
          <w:rFonts w:ascii="Times New Roman" w:eastAsia="Times New Roman" w:hAnsi="Times New Roman" w:cs="Times New Roman"/>
          <w:color w:val="000000"/>
          <w:lang w:val="en-US"/>
        </w:rPr>
        <w:t xml:space="preserve"> forward to work directly with legal counsel (Rick) to make necessary</w:t>
      </w:r>
      <w:r w:rsidR="00AE492E">
        <w:rPr>
          <w:rFonts w:ascii="Times New Roman" w:eastAsia="Times New Roman" w:hAnsi="Times New Roman" w:cs="Times New Roman"/>
          <w:color w:val="000000"/>
          <w:lang w:val="en-US"/>
        </w:rPr>
        <w:t xml:space="preserve"> updates and ensure compliance. All correspondence</w:t>
      </w:r>
      <w:r w:rsidR="008F7D99">
        <w:rPr>
          <w:rFonts w:ascii="Times New Roman" w:eastAsia="Times New Roman" w:hAnsi="Times New Roman" w:cs="Times New Roman"/>
          <w:color w:val="000000"/>
          <w:lang w:val="en-US"/>
        </w:rPr>
        <w:t xml:space="preserve"> should include appropriate leadership for oversight and invoice verification.</w:t>
      </w:r>
    </w:p>
    <w:p w14:paraId="5DB2909A" w14:textId="77777777" w:rsidR="006639C1" w:rsidRDefault="006639C1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25EE2B65" w14:textId="569083D9" w:rsidR="006639C1" w:rsidRDefault="00530783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 xml:space="preserve">Tony Fee made a motion to suspend the </w:t>
      </w:r>
      <w:r w:rsidR="00D33F52">
        <w:rPr>
          <w:rFonts w:ascii="Times New Roman" w:eastAsia="Times New Roman" w:hAnsi="Times New Roman" w:cs="Times New Roman"/>
          <w:color w:val="000000"/>
          <w:lang w:val="en-US"/>
        </w:rPr>
        <w:t>rules. James Keller seconded the motion. The motion carried 3 in favor, 0 opposed.</w:t>
      </w:r>
    </w:p>
    <w:p w14:paraId="1E3EDC94" w14:textId="77777777" w:rsidR="00D33F52" w:rsidRDefault="00D33F52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715BB045" w14:textId="3268C1CA" w:rsidR="00D33F52" w:rsidRPr="007E6CDC" w:rsidRDefault="00D33F52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 xml:space="preserve">Tony Fee made a motion to add Casino Management </w:t>
      </w:r>
      <w:r w:rsidR="00D76B9C">
        <w:rPr>
          <w:rFonts w:ascii="Times New Roman" w:eastAsia="Times New Roman" w:hAnsi="Times New Roman" w:cs="Times New Roman"/>
          <w:color w:val="000000"/>
          <w:lang w:val="en-US"/>
        </w:rPr>
        <w:t xml:space="preserve">back to agenda </w:t>
      </w:r>
      <w:r>
        <w:rPr>
          <w:rFonts w:ascii="Times New Roman" w:eastAsia="Times New Roman" w:hAnsi="Times New Roman" w:cs="Times New Roman"/>
          <w:color w:val="000000"/>
          <w:lang w:val="en-US"/>
        </w:rPr>
        <w:t>at 1:30PM. James Keller seconded the motion.</w:t>
      </w:r>
      <w:r w:rsidR="005D030E">
        <w:rPr>
          <w:rFonts w:ascii="Times New Roman" w:eastAsia="Times New Roman" w:hAnsi="Times New Roman" w:cs="Times New Roman"/>
          <w:color w:val="000000"/>
          <w:lang w:val="en-US"/>
        </w:rPr>
        <w:t xml:space="preserve"> The motion carried 3 in favor, 0 opposed.</w:t>
      </w:r>
    </w:p>
    <w:p w14:paraId="0924AB6F" w14:textId="77777777" w:rsidR="00E8081F" w:rsidRPr="007E6CDC" w:rsidRDefault="00E8081F" w:rsidP="00FD56C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61D9920F" w14:textId="6CD98902" w:rsidR="00E034B6" w:rsidRPr="007E6CDC" w:rsidRDefault="00E034B6" w:rsidP="00A6454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2F5B935A" w14:textId="6777FA43" w:rsidR="00E034B6" w:rsidRDefault="00034811" w:rsidP="00E034B6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TIM RHODD/JIMMY LUNSFORD</w:t>
      </w:r>
    </w:p>
    <w:p w14:paraId="7C575134" w14:textId="77777777" w:rsidR="00CD0F1F" w:rsidRDefault="00FA45F5" w:rsidP="00B769F8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Sales Agreement/Purchasing SOJE Product</w:t>
      </w:r>
      <w:r w:rsidR="00CD0F1F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A6FBEA3" w14:textId="4CFF61CA" w:rsidR="00B769F8" w:rsidRDefault="00EE3739" w:rsidP="00CD0F1F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Tim Rhodd </w:t>
      </w:r>
      <w:r w:rsidR="007B1E03">
        <w:rPr>
          <w:rFonts w:ascii="Times New Roman" w:eastAsia="Times New Roman" w:hAnsi="Times New Roman" w:cs="Times New Roman"/>
          <w:color w:val="000000"/>
        </w:rPr>
        <w:t xml:space="preserve">is </w:t>
      </w:r>
      <w:r w:rsidR="00D23E89">
        <w:rPr>
          <w:rFonts w:ascii="Times New Roman" w:eastAsia="Times New Roman" w:hAnsi="Times New Roman" w:cs="Times New Roman"/>
          <w:color w:val="000000"/>
        </w:rPr>
        <w:t xml:space="preserve">present with EC and </w:t>
      </w:r>
      <w:r w:rsidR="00226FA4">
        <w:rPr>
          <w:rFonts w:ascii="Times New Roman" w:eastAsia="Times New Roman" w:hAnsi="Times New Roman" w:cs="Times New Roman"/>
          <w:color w:val="000000"/>
        </w:rPr>
        <w:t xml:space="preserve">inquiring about </w:t>
      </w:r>
      <w:r w:rsidR="007B1E03">
        <w:rPr>
          <w:rFonts w:ascii="Times New Roman" w:eastAsia="Times New Roman" w:hAnsi="Times New Roman" w:cs="Times New Roman"/>
          <w:color w:val="000000"/>
        </w:rPr>
        <w:t>independent sales contract for bee farm products.</w:t>
      </w:r>
      <w:r w:rsidR="00782174">
        <w:rPr>
          <w:rFonts w:ascii="Times New Roman" w:eastAsia="Times New Roman" w:hAnsi="Times New Roman" w:cs="Times New Roman"/>
          <w:color w:val="000000"/>
        </w:rPr>
        <w:t xml:space="preserve"> </w:t>
      </w:r>
      <w:r w:rsidR="00D83DA1">
        <w:rPr>
          <w:rFonts w:ascii="Times New Roman" w:eastAsia="Times New Roman" w:hAnsi="Times New Roman" w:cs="Times New Roman"/>
          <w:color w:val="000000"/>
        </w:rPr>
        <w:t xml:space="preserve">Tim </w:t>
      </w:r>
      <w:r w:rsidR="00B21E88">
        <w:rPr>
          <w:rFonts w:ascii="Times New Roman" w:eastAsia="Times New Roman" w:hAnsi="Times New Roman" w:cs="Times New Roman"/>
          <w:color w:val="000000"/>
        </w:rPr>
        <w:t>would purchase</w:t>
      </w:r>
      <w:r w:rsidR="007866B0">
        <w:rPr>
          <w:rFonts w:ascii="Times New Roman" w:eastAsia="Times New Roman" w:hAnsi="Times New Roman" w:cs="Times New Roman"/>
          <w:color w:val="000000"/>
        </w:rPr>
        <w:t xml:space="preserve"> product</w:t>
      </w:r>
      <w:r w:rsidR="00B21E88">
        <w:rPr>
          <w:rFonts w:ascii="Times New Roman" w:eastAsia="Times New Roman" w:hAnsi="Times New Roman" w:cs="Times New Roman"/>
          <w:color w:val="000000"/>
        </w:rPr>
        <w:t xml:space="preserve"> at wholesale</w:t>
      </w:r>
      <w:r w:rsidR="007866B0">
        <w:rPr>
          <w:rFonts w:ascii="Times New Roman" w:eastAsia="Times New Roman" w:hAnsi="Times New Roman" w:cs="Times New Roman"/>
          <w:color w:val="000000"/>
        </w:rPr>
        <w:t xml:space="preserve"> then </w:t>
      </w:r>
      <w:r w:rsidR="00FB60AD">
        <w:rPr>
          <w:rFonts w:ascii="Times New Roman" w:eastAsia="Times New Roman" w:hAnsi="Times New Roman" w:cs="Times New Roman"/>
          <w:color w:val="000000"/>
        </w:rPr>
        <w:t>reselling it</w:t>
      </w:r>
      <w:r w:rsidR="007866B0">
        <w:rPr>
          <w:rFonts w:ascii="Times New Roman" w:eastAsia="Times New Roman" w:hAnsi="Times New Roman" w:cs="Times New Roman"/>
          <w:color w:val="000000"/>
        </w:rPr>
        <w:t xml:space="preserve"> at a marku</w:t>
      </w:r>
      <w:r w:rsidR="00FB60AD">
        <w:rPr>
          <w:rFonts w:ascii="Times New Roman" w:eastAsia="Times New Roman" w:hAnsi="Times New Roman" w:cs="Times New Roman"/>
          <w:color w:val="000000"/>
        </w:rPr>
        <w:t>p. This would not compete with existing sales locations.</w:t>
      </w:r>
      <w:r w:rsidR="008A41FC">
        <w:rPr>
          <w:rFonts w:ascii="Times New Roman" w:eastAsia="Times New Roman" w:hAnsi="Times New Roman" w:cs="Times New Roman"/>
          <w:color w:val="000000"/>
        </w:rPr>
        <w:t xml:space="preserve"> Jimmy noted that similar opportunities have been offered to tribal members previously.</w:t>
      </w:r>
    </w:p>
    <w:p w14:paraId="113A31A4" w14:textId="77777777" w:rsidR="006344C9" w:rsidRDefault="006344C9" w:rsidP="006344C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</w:p>
    <w:p w14:paraId="31AD1062" w14:textId="48A35717" w:rsidR="00DA147F" w:rsidRDefault="00DA147F" w:rsidP="006344C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 xml:space="preserve">Tim inquired about purchasing Ron Jordenings Bee Farm </w:t>
      </w:r>
      <w:r w:rsidR="00604FC5">
        <w:rPr>
          <w:rFonts w:ascii="Times New Roman" w:eastAsia="Times New Roman" w:hAnsi="Times New Roman" w:cs="Times New Roman"/>
          <w:color w:val="000000"/>
        </w:rPr>
        <w:t>statues</w:t>
      </w:r>
      <w:r>
        <w:rPr>
          <w:rFonts w:ascii="Times New Roman" w:eastAsia="Times New Roman" w:hAnsi="Times New Roman" w:cs="Times New Roman"/>
          <w:color w:val="000000"/>
        </w:rPr>
        <w:t>. Missty</w:t>
      </w:r>
      <w:r w:rsidR="00604FC5">
        <w:rPr>
          <w:rFonts w:ascii="Times New Roman" w:eastAsia="Times New Roman" w:hAnsi="Times New Roman" w:cs="Times New Roman"/>
          <w:color w:val="000000"/>
        </w:rPr>
        <w:t xml:space="preserve"> Slater </w:t>
      </w:r>
      <w:r w:rsidR="00604FC5">
        <w:rPr>
          <w:rFonts w:ascii="Times New Roman" w:eastAsia="Times New Roman" w:hAnsi="Times New Roman" w:cs="Times New Roman"/>
          <w:color w:val="000000"/>
        </w:rPr>
        <w:tab/>
      </w:r>
      <w:r w:rsidR="00604FC5">
        <w:rPr>
          <w:rFonts w:ascii="Times New Roman" w:eastAsia="Times New Roman" w:hAnsi="Times New Roman" w:cs="Times New Roman"/>
          <w:color w:val="000000"/>
        </w:rPr>
        <w:tab/>
      </w:r>
      <w:r w:rsidR="00604FC5">
        <w:rPr>
          <w:rFonts w:ascii="Times New Roman" w:eastAsia="Times New Roman" w:hAnsi="Times New Roman" w:cs="Times New Roman"/>
          <w:color w:val="000000"/>
        </w:rPr>
        <w:tab/>
        <w:t>noted ongoing discussions with the bank and current owner (Ron)</w:t>
      </w:r>
      <w:r w:rsidR="0001561A">
        <w:rPr>
          <w:rFonts w:ascii="Times New Roman" w:eastAsia="Times New Roman" w:hAnsi="Times New Roman" w:cs="Times New Roman"/>
          <w:color w:val="000000"/>
        </w:rPr>
        <w:t xml:space="preserve"> regarding </w:t>
      </w:r>
      <w:r w:rsidR="0001561A">
        <w:rPr>
          <w:rFonts w:ascii="Times New Roman" w:eastAsia="Times New Roman" w:hAnsi="Times New Roman" w:cs="Times New Roman"/>
          <w:color w:val="000000"/>
        </w:rPr>
        <w:tab/>
      </w:r>
      <w:r w:rsidR="0001561A">
        <w:rPr>
          <w:rFonts w:ascii="Times New Roman" w:eastAsia="Times New Roman" w:hAnsi="Times New Roman" w:cs="Times New Roman"/>
          <w:color w:val="000000"/>
        </w:rPr>
        <w:tab/>
      </w:r>
      <w:r w:rsidR="0001561A">
        <w:rPr>
          <w:rFonts w:ascii="Times New Roman" w:eastAsia="Times New Roman" w:hAnsi="Times New Roman" w:cs="Times New Roman"/>
          <w:color w:val="000000"/>
        </w:rPr>
        <w:tab/>
        <w:t>purchase of th</w:t>
      </w:r>
      <w:r w:rsidR="00F10508">
        <w:rPr>
          <w:rFonts w:ascii="Times New Roman" w:eastAsia="Times New Roman" w:hAnsi="Times New Roman" w:cs="Times New Roman"/>
          <w:color w:val="000000"/>
        </w:rPr>
        <w:t>e</w:t>
      </w:r>
      <w:r w:rsidR="0001561A">
        <w:rPr>
          <w:rFonts w:ascii="Times New Roman" w:eastAsia="Times New Roman" w:hAnsi="Times New Roman" w:cs="Times New Roman"/>
          <w:color w:val="000000"/>
        </w:rPr>
        <w:t xml:space="preserve"> bee farm.</w:t>
      </w:r>
      <w:r w:rsidR="00F10508">
        <w:rPr>
          <w:rFonts w:ascii="Times New Roman" w:eastAsia="Times New Roman" w:hAnsi="Times New Roman" w:cs="Times New Roman"/>
          <w:color w:val="000000"/>
        </w:rPr>
        <w:t xml:space="preserve"> It was noted that the presenter</w:t>
      </w:r>
      <w:r w:rsidR="00F70A23">
        <w:rPr>
          <w:rFonts w:ascii="Times New Roman" w:eastAsia="Times New Roman" w:hAnsi="Times New Roman" w:cs="Times New Roman"/>
          <w:color w:val="000000"/>
        </w:rPr>
        <w:t xml:space="preserve"> (Tim)</w:t>
      </w:r>
      <w:r w:rsidR="00F10508">
        <w:rPr>
          <w:rFonts w:ascii="Times New Roman" w:eastAsia="Times New Roman" w:hAnsi="Times New Roman" w:cs="Times New Roman"/>
          <w:color w:val="000000"/>
        </w:rPr>
        <w:t xml:space="preserve"> may pursue </w:t>
      </w:r>
      <w:r w:rsidR="00F70A23">
        <w:rPr>
          <w:rFonts w:ascii="Times New Roman" w:eastAsia="Times New Roman" w:hAnsi="Times New Roman" w:cs="Times New Roman"/>
          <w:color w:val="000000"/>
        </w:rPr>
        <w:tab/>
      </w:r>
      <w:r w:rsidR="00F70A23">
        <w:rPr>
          <w:rFonts w:ascii="Times New Roman" w:eastAsia="Times New Roman" w:hAnsi="Times New Roman" w:cs="Times New Roman"/>
          <w:color w:val="000000"/>
        </w:rPr>
        <w:tab/>
      </w:r>
      <w:r w:rsidR="00F70A23">
        <w:rPr>
          <w:rFonts w:ascii="Times New Roman" w:eastAsia="Times New Roman" w:hAnsi="Times New Roman" w:cs="Times New Roman"/>
          <w:color w:val="000000"/>
        </w:rPr>
        <w:tab/>
      </w:r>
      <w:r w:rsidR="00F10508">
        <w:rPr>
          <w:rFonts w:ascii="Times New Roman" w:eastAsia="Times New Roman" w:hAnsi="Times New Roman" w:cs="Times New Roman"/>
          <w:color w:val="000000"/>
        </w:rPr>
        <w:t>independent purchase if the Tribe does not proceed</w:t>
      </w:r>
      <w:r w:rsidR="00F70A23">
        <w:rPr>
          <w:rFonts w:ascii="Times New Roman" w:eastAsia="Times New Roman" w:hAnsi="Times New Roman" w:cs="Times New Roman"/>
          <w:color w:val="000000"/>
        </w:rPr>
        <w:t>.</w:t>
      </w:r>
      <w:r w:rsidR="00EA1CFB">
        <w:rPr>
          <w:rFonts w:ascii="Times New Roman" w:eastAsia="Times New Roman" w:hAnsi="Times New Roman" w:cs="Times New Roman"/>
          <w:color w:val="000000"/>
        </w:rPr>
        <w:t xml:space="preserve"> Tim will wait for the Trib’s </w:t>
      </w:r>
      <w:r w:rsidR="00EA1CFB">
        <w:rPr>
          <w:rFonts w:ascii="Times New Roman" w:eastAsia="Times New Roman" w:hAnsi="Times New Roman" w:cs="Times New Roman"/>
          <w:color w:val="000000"/>
        </w:rPr>
        <w:tab/>
      </w:r>
      <w:r w:rsidR="00EA1CFB">
        <w:rPr>
          <w:rFonts w:ascii="Times New Roman" w:eastAsia="Times New Roman" w:hAnsi="Times New Roman" w:cs="Times New Roman"/>
          <w:color w:val="000000"/>
        </w:rPr>
        <w:tab/>
      </w:r>
      <w:r w:rsidR="00EA1CFB">
        <w:rPr>
          <w:rFonts w:ascii="Times New Roman" w:eastAsia="Times New Roman" w:hAnsi="Times New Roman" w:cs="Times New Roman"/>
          <w:color w:val="000000"/>
        </w:rPr>
        <w:tab/>
        <w:t>decision before taking further action.</w:t>
      </w:r>
    </w:p>
    <w:p w14:paraId="238CAE45" w14:textId="77777777" w:rsidR="00666DAF" w:rsidRDefault="00666DAF" w:rsidP="006344C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</w:p>
    <w:p w14:paraId="771A7854" w14:textId="1E67A3BF" w:rsidR="00666DAF" w:rsidRDefault="00666DAF" w:rsidP="006344C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The EC members reviewed existing SOJE product inventory</w:t>
      </w:r>
      <w:r w:rsidR="00D74CD4">
        <w:rPr>
          <w:rFonts w:ascii="Times New Roman" w:eastAsia="Times New Roman" w:hAnsi="Times New Roman" w:cs="Times New Roman"/>
          <w:color w:val="000000"/>
        </w:rPr>
        <w:t xml:space="preserve"> and potential resale. </w:t>
      </w:r>
    </w:p>
    <w:p w14:paraId="1B7FF00C" w14:textId="7E5FB874" w:rsidR="00D74CD4" w:rsidRDefault="00D74CD4" w:rsidP="00D74CD4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Regular Blend</w:t>
      </w:r>
      <w:r w:rsidR="008E3A46">
        <w:rPr>
          <w:rFonts w:ascii="Times New Roman" w:eastAsia="Times New Roman" w:hAnsi="Times New Roman" w:cs="Times New Roman"/>
          <w:color w:val="000000"/>
        </w:rPr>
        <w:t>: 8 cases, 60 cartons per case, 10 packs per carton</w:t>
      </w:r>
    </w:p>
    <w:p w14:paraId="233EF8B0" w14:textId="785DD5C5" w:rsidR="008E3A46" w:rsidRDefault="008E3A46" w:rsidP="00D74CD4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Mint Blend: 2.5 cases</w:t>
      </w:r>
      <w:r w:rsidR="006801D8">
        <w:rPr>
          <w:rFonts w:ascii="Times New Roman" w:eastAsia="Times New Roman" w:hAnsi="Times New Roman" w:cs="Times New Roman"/>
          <w:color w:val="000000"/>
        </w:rPr>
        <w:t>, 60 cartons per case, 10 packs per carton</w:t>
      </w:r>
    </w:p>
    <w:p w14:paraId="23290BE0" w14:textId="77777777" w:rsidR="006D6369" w:rsidRDefault="006D6369" w:rsidP="00D74CD4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3DF448A7" w14:textId="155BAD6A" w:rsidR="006801D8" w:rsidRDefault="006801D8" w:rsidP="00D74CD4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Additional herbs</w:t>
      </w:r>
      <w:r w:rsidR="005600F6">
        <w:rPr>
          <w:rFonts w:ascii="Times New Roman" w:eastAsia="Times New Roman" w:hAnsi="Times New Roman" w:cs="Times New Roman"/>
          <w:color w:val="000000"/>
        </w:rPr>
        <w:t xml:space="preserve"> (quantities unconfirmed):</w:t>
      </w:r>
    </w:p>
    <w:p w14:paraId="39BFA736" w14:textId="4843398D" w:rsidR="005600F6" w:rsidRPr="009D3D51" w:rsidRDefault="006D6369" w:rsidP="00D74CD4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lang w:val="fr-FR"/>
        </w:rPr>
      </w:pPr>
      <w:r w:rsidRPr="009D3D51">
        <w:rPr>
          <w:rFonts w:ascii="Times New Roman" w:eastAsia="Times New Roman" w:hAnsi="Times New Roman" w:cs="Times New Roman"/>
          <w:color w:val="000000"/>
          <w:lang w:val="fr-FR"/>
        </w:rPr>
        <w:t>Raspberry, Lavender, Mint, Sage, Echinacea</w:t>
      </w:r>
      <w:r w:rsidR="009D3D51" w:rsidRPr="009D3D51">
        <w:rPr>
          <w:rFonts w:ascii="Times New Roman" w:eastAsia="Times New Roman" w:hAnsi="Times New Roman" w:cs="Times New Roman"/>
          <w:color w:val="000000"/>
          <w:lang w:val="fr-FR"/>
        </w:rPr>
        <w:t>, Uva Urs</w:t>
      </w:r>
      <w:r w:rsidR="009D3D51">
        <w:rPr>
          <w:rFonts w:ascii="Times New Roman" w:eastAsia="Times New Roman" w:hAnsi="Times New Roman" w:cs="Times New Roman"/>
          <w:color w:val="000000"/>
          <w:lang w:val="fr-FR"/>
        </w:rPr>
        <w:t>i</w:t>
      </w:r>
    </w:p>
    <w:p w14:paraId="060E808A" w14:textId="77777777" w:rsidR="007119FC" w:rsidRDefault="00007A81" w:rsidP="00D74CD4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Minimal remaining floral/cigarette style products</w:t>
      </w:r>
      <w:r w:rsidR="006D6FC3">
        <w:rPr>
          <w:rFonts w:ascii="Times New Roman" w:eastAsia="Times New Roman" w:hAnsi="Times New Roman" w:cs="Times New Roman"/>
          <w:color w:val="000000"/>
        </w:rPr>
        <w:t xml:space="preserve">. Tim noted some materials may require reprocessing (e.g., </w:t>
      </w:r>
      <w:r w:rsidR="007119FC">
        <w:rPr>
          <w:rFonts w:ascii="Times New Roman" w:eastAsia="Times New Roman" w:hAnsi="Times New Roman" w:cs="Times New Roman"/>
          <w:color w:val="000000"/>
        </w:rPr>
        <w:t xml:space="preserve">conversions to tea bags). </w:t>
      </w:r>
    </w:p>
    <w:p w14:paraId="26ED957B" w14:textId="14D99537" w:rsidR="00007A81" w:rsidRDefault="007119FC" w:rsidP="00D74CD4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Distillate inventory </w:t>
      </w:r>
      <w:r w:rsidR="00AB261E">
        <w:rPr>
          <w:rFonts w:ascii="Times New Roman" w:eastAsia="Times New Roman" w:hAnsi="Times New Roman" w:cs="Times New Roman"/>
          <w:color w:val="000000"/>
        </w:rPr>
        <w:t>exists</w:t>
      </w:r>
      <w:r w:rsidR="00CA6085">
        <w:rPr>
          <w:rFonts w:ascii="Times New Roman" w:eastAsia="Times New Roman" w:hAnsi="Times New Roman" w:cs="Times New Roman"/>
          <w:color w:val="000000"/>
        </w:rPr>
        <w:t xml:space="preserve"> approximately 9 kilos in Wichita and possible additional quantities on-site. </w:t>
      </w:r>
      <w:r w:rsidR="00CC4918">
        <w:rPr>
          <w:rFonts w:ascii="Times New Roman" w:eastAsia="Times New Roman" w:hAnsi="Times New Roman" w:cs="Times New Roman"/>
          <w:color w:val="000000"/>
        </w:rPr>
        <w:t>Missty Slater noted the Tribe does not anticipate covering testing costs.</w:t>
      </w:r>
      <w:r w:rsidR="00AB261E">
        <w:rPr>
          <w:rFonts w:ascii="Times New Roman" w:eastAsia="Times New Roman" w:hAnsi="Times New Roman" w:cs="Times New Roman"/>
          <w:color w:val="000000"/>
        </w:rPr>
        <w:t xml:space="preserve"> Tim </w:t>
      </w:r>
      <w:r w:rsidR="004929FE">
        <w:rPr>
          <w:rFonts w:ascii="Times New Roman" w:eastAsia="Times New Roman" w:hAnsi="Times New Roman" w:cs="Times New Roman"/>
          <w:color w:val="000000"/>
        </w:rPr>
        <w:t>stated</w:t>
      </w:r>
      <w:r w:rsidR="00AB261E">
        <w:rPr>
          <w:rFonts w:ascii="Times New Roman" w:eastAsia="Times New Roman" w:hAnsi="Times New Roman" w:cs="Times New Roman"/>
          <w:color w:val="000000"/>
        </w:rPr>
        <w:t xml:space="preserve"> a pricing proposal will be provided withing two days after inventory confirmation</w:t>
      </w:r>
      <w:r w:rsidR="004929FE">
        <w:rPr>
          <w:rFonts w:ascii="Times New Roman" w:eastAsia="Times New Roman" w:hAnsi="Times New Roman" w:cs="Times New Roman"/>
          <w:color w:val="000000"/>
        </w:rPr>
        <w:t xml:space="preserve"> and testing status is clarified.</w:t>
      </w:r>
    </w:p>
    <w:p w14:paraId="570522DF" w14:textId="77777777" w:rsidR="004929FE" w:rsidRDefault="004929FE" w:rsidP="00D74CD4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191590D9" w14:textId="77777777" w:rsidR="003C54AD" w:rsidRDefault="009B3DC1" w:rsidP="00D74CD4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Hydroponics- the EC discussed the status of the hydroponics greenhouse project</w:t>
      </w:r>
      <w:r w:rsidR="00172847">
        <w:rPr>
          <w:rFonts w:ascii="Times New Roman" w:eastAsia="Times New Roman" w:hAnsi="Times New Roman" w:cs="Times New Roman"/>
          <w:color w:val="000000"/>
        </w:rPr>
        <w:t>.</w:t>
      </w:r>
      <w:r w:rsidR="0024172E">
        <w:rPr>
          <w:rFonts w:ascii="Times New Roman" w:eastAsia="Times New Roman" w:hAnsi="Times New Roman" w:cs="Times New Roman"/>
          <w:color w:val="000000"/>
        </w:rPr>
        <w:t xml:space="preserve"> It was noted the equipment is in place and remaining work includes </w:t>
      </w:r>
      <w:r w:rsidR="003E5642">
        <w:rPr>
          <w:rFonts w:ascii="Times New Roman" w:eastAsia="Times New Roman" w:hAnsi="Times New Roman" w:cs="Times New Roman"/>
          <w:color w:val="000000"/>
        </w:rPr>
        <w:t>electrical, plumbing and system setup. As of now current direction is transitioning towards a traditional greenhouse operation</w:t>
      </w:r>
      <w:r w:rsidR="005F77A3">
        <w:rPr>
          <w:rFonts w:ascii="Times New Roman" w:eastAsia="Times New Roman" w:hAnsi="Times New Roman" w:cs="Times New Roman"/>
          <w:color w:val="000000"/>
        </w:rPr>
        <w:t xml:space="preserve">. Tim offered access to funding for project completion, workforce development </w:t>
      </w:r>
      <w:r w:rsidR="004B7CE2">
        <w:rPr>
          <w:rFonts w:ascii="Times New Roman" w:eastAsia="Times New Roman" w:hAnsi="Times New Roman" w:cs="Times New Roman"/>
          <w:color w:val="000000"/>
        </w:rPr>
        <w:t>programs and training resources.</w:t>
      </w:r>
    </w:p>
    <w:p w14:paraId="42B17B38" w14:textId="77777777" w:rsidR="003C54AD" w:rsidRDefault="003C54AD" w:rsidP="00D74CD4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5683285B" w14:textId="0DA688CF" w:rsidR="004929FE" w:rsidRPr="006344C9" w:rsidRDefault="003C54AD" w:rsidP="00D74CD4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EC will locate and provide testing results</w:t>
      </w:r>
      <w:r w:rsidR="00350FA5">
        <w:rPr>
          <w:rFonts w:ascii="Times New Roman" w:eastAsia="Times New Roman" w:hAnsi="Times New Roman" w:cs="Times New Roman"/>
          <w:color w:val="000000"/>
        </w:rPr>
        <w:t xml:space="preserve"> (if available), confirm inventory quantities</w:t>
      </w:r>
      <w:r w:rsidR="00944F0B">
        <w:rPr>
          <w:rFonts w:ascii="Times New Roman" w:eastAsia="Times New Roman" w:hAnsi="Times New Roman" w:cs="Times New Roman"/>
          <w:color w:val="000000"/>
        </w:rPr>
        <w:t>, review sales and structure options</w:t>
      </w:r>
      <w:r w:rsidR="003171A7">
        <w:rPr>
          <w:rFonts w:ascii="Times New Roman" w:eastAsia="Times New Roman" w:hAnsi="Times New Roman" w:cs="Times New Roman"/>
          <w:color w:val="000000"/>
        </w:rPr>
        <w:t>, and continue</w:t>
      </w:r>
      <w:r w:rsidR="00944F0B">
        <w:rPr>
          <w:rFonts w:ascii="Times New Roman" w:eastAsia="Times New Roman" w:hAnsi="Times New Roman" w:cs="Times New Roman"/>
          <w:color w:val="000000"/>
        </w:rPr>
        <w:t xml:space="preserve"> discussions regarding bee farm </w:t>
      </w:r>
      <w:r w:rsidR="003A7842">
        <w:rPr>
          <w:rFonts w:ascii="Times New Roman" w:eastAsia="Times New Roman" w:hAnsi="Times New Roman" w:cs="Times New Roman"/>
          <w:color w:val="000000"/>
        </w:rPr>
        <w:t>purchases</w:t>
      </w:r>
      <w:r w:rsidR="00715E22">
        <w:rPr>
          <w:rFonts w:ascii="Times New Roman" w:eastAsia="Times New Roman" w:hAnsi="Times New Roman" w:cs="Times New Roman"/>
          <w:color w:val="000000"/>
        </w:rPr>
        <w:t>.</w:t>
      </w:r>
    </w:p>
    <w:p w14:paraId="7DFF1020" w14:textId="7989FA92" w:rsidR="00B8636D" w:rsidRPr="00180F38" w:rsidRDefault="00B8636D" w:rsidP="00180F3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</w:p>
    <w:p w14:paraId="7B3591C1" w14:textId="2905AED0" w:rsidR="00EA10C2" w:rsidRDefault="00D844CD" w:rsidP="00EA10C2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RUBINA MARTINI</w:t>
      </w:r>
    </w:p>
    <w:p w14:paraId="7B4C8C55" w14:textId="1B330C8C" w:rsidR="00D844CD" w:rsidRDefault="00D844CD" w:rsidP="00CD0F1F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 w:rsidRPr="007C4D98">
        <w:rPr>
          <w:rFonts w:ascii="Times New Roman" w:eastAsia="Times New Roman" w:hAnsi="Times New Roman" w:cs="Times New Roman"/>
          <w:color w:val="000000"/>
        </w:rPr>
        <w:t>Powwow Update</w:t>
      </w:r>
    </w:p>
    <w:p w14:paraId="064C8FD7" w14:textId="2CAC6910" w:rsidR="00A648EF" w:rsidRDefault="007C5DF2" w:rsidP="00A648EF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Rubina inquired about a</w:t>
      </w:r>
      <w:r w:rsidR="00526F63">
        <w:rPr>
          <w:rFonts w:ascii="Times New Roman" w:eastAsia="Times New Roman" w:hAnsi="Times New Roman" w:cs="Times New Roman"/>
          <w:color w:val="000000"/>
        </w:rPr>
        <w:t>vailability of grant writing support for tribal projects.</w:t>
      </w:r>
      <w:r w:rsidR="006F5B2A">
        <w:rPr>
          <w:rFonts w:ascii="Times New Roman" w:eastAsia="Times New Roman" w:hAnsi="Times New Roman" w:cs="Times New Roman"/>
          <w:color w:val="000000"/>
        </w:rPr>
        <w:t xml:space="preserve"> Missty Slater confirmed that Mari</w:t>
      </w:r>
      <w:r w:rsidR="000227BC">
        <w:rPr>
          <w:rFonts w:ascii="Times New Roman" w:eastAsia="Times New Roman" w:hAnsi="Times New Roman" w:cs="Times New Roman"/>
          <w:color w:val="000000"/>
        </w:rPr>
        <w:t xml:space="preserve"> (Iowa Rising CDC) provides grant writing support for Tribal departments</w:t>
      </w:r>
      <w:r w:rsidR="00870FAB">
        <w:rPr>
          <w:rFonts w:ascii="Times New Roman" w:eastAsia="Times New Roman" w:hAnsi="Times New Roman" w:cs="Times New Roman"/>
          <w:color w:val="000000"/>
        </w:rPr>
        <w:t xml:space="preserve"> and Tribal citizens (including entrepreneurship support). Missty provided Rubina with Mari </w:t>
      </w:r>
      <w:r w:rsidR="009F239C">
        <w:rPr>
          <w:rFonts w:ascii="Times New Roman" w:eastAsia="Times New Roman" w:hAnsi="Times New Roman" w:cs="Times New Roman"/>
          <w:color w:val="000000"/>
        </w:rPr>
        <w:t>contact information.</w:t>
      </w:r>
      <w:r w:rsidR="00820E4F">
        <w:rPr>
          <w:rFonts w:ascii="Times New Roman" w:eastAsia="Times New Roman" w:hAnsi="Times New Roman" w:cs="Times New Roman"/>
          <w:color w:val="000000"/>
        </w:rPr>
        <w:t xml:space="preserve"> It was noted </w:t>
      </w:r>
      <w:r w:rsidR="005A6BCC">
        <w:rPr>
          <w:rFonts w:ascii="Times New Roman" w:eastAsia="Times New Roman" w:hAnsi="Times New Roman" w:cs="Times New Roman"/>
          <w:color w:val="000000"/>
        </w:rPr>
        <w:t>staff will need to provide project vision and content, which can then be developed into formal applications.</w:t>
      </w:r>
      <w:r w:rsidR="004B5A5A">
        <w:rPr>
          <w:rFonts w:ascii="Times New Roman" w:eastAsia="Times New Roman" w:hAnsi="Times New Roman" w:cs="Times New Roman"/>
          <w:color w:val="000000"/>
        </w:rPr>
        <w:t xml:space="preserve"> Additional grant opportunities shared included funding for shad structures (e.g</w:t>
      </w:r>
      <w:r w:rsidR="002A5D97">
        <w:rPr>
          <w:rFonts w:ascii="Times New Roman" w:eastAsia="Times New Roman" w:hAnsi="Times New Roman" w:cs="Times New Roman"/>
          <w:color w:val="000000"/>
        </w:rPr>
        <w:t xml:space="preserve">., arena coverings, </w:t>
      </w:r>
      <w:r w:rsidR="00D934FC">
        <w:rPr>
          <w:rFonts w:ascii="Times New Roman" w:eastAsia="Times New Roman" w:hAnsi="Times New Roman" w:cs="Times New Roman"/>
          <w:color w:val="000000"/>
        </w:rPr>
        <w:t>carports)</w:t>
      </w:r>
      <w:r w:rsidR="00621CDE">
        <w:rPr>
          <w:rFonts w:ascii="Times New Roman" w:eastAsia="Times New Roman" w:hAnsi="Times New Roman" w:cs="Times New Roman"/>
          <w:color w:val="000000"/>
        </w:rPr>
        <w:t>.</w:t>
      </w:r>
    </w:p>
    <w:p w14:paraId="73EC4992" w14:textId="77777777" w:rsidR="00AE07CD" w:rsidRDefault="00AE07CD" w:rsidP="00A648EF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74EB43B4" w14:textId="749AB2E7" w:rsidR="003B3ACD" w:rsidRDefault="007803BF" w:rsidP="003B3AC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EC discussed the potential merger or alignment of the Powwow Committee and Culture Committee</w:t>
      </w:r>
      <w:r w:rsidR="00226C9D">
        <w:rPr>
          <w:rFonts w:ascii="Times New Roman" w:eastAsia="Times New Roman" w:hAnsi="Times New Roman" w:cs="Times New Roman"/>
          <w:color w:val="000000"/>
        </w:rPr>
        <w:t xml:space="preserve">. Rubina noted interest has been expressed by multiple individuals in combining </w:t>
      </w:r>
      <w:r w:rsidR="00441CEE">
        <w:rPr>
          <w:rFonts w:ascii="Times New Roman" w:eastAsia="Times New Roman" w:hAnsi="Times New Roman" w:cs="Times New Roman"/>
          <w:color w:val="000000"/>
        </w:rPr>
        <w:t>efforts.</w:t>
      </w:r>
      <w:r w:rsidR="00D525C1">
        <w:rPr>
          <w:rFonts w:ascii="Times New Roman" w:eastAsia="Times New Roman" w:hAnsi="Times New Roman" w:cs="Times New Roman"/>
          <w:color w:val="000000"/>
        </w:rPr>
        <w:t xml:space="preserve"> Some benefits identified stronger coordination of cultural events, increased continuity throughout the year and alignment of cultural pri</w:t>
      </w:r>
      <w:r w:rsidR="00A5556E">
        <w:rPr>
          <w:rFonts w:ascii="Times New Roman" w:eastAsia="Times New Roman" w:hAnsi="Times New Roman" w:cs="Times New Roman"/>
          <w:color w:val="000000"/>
        </w:rPr>
        <w:t xml:space="preserve">orities. It was emphasized that any merger should be </w:t>
      </w:r>
      <w:r w:rsidR="0086225C">
        <w:rPr>
          <w:rFonts w:ascii="Times New Roman" w:eastAsia="Times New Roman" w:hAnsi="Times New Roman" w:cs="Times New Roman"/>
          <w:color w:val="000000"/>
        </w:rPr>
        <w:t>collaborative and voluntary, and supported by members of both committees.</w:t>
      </w:r>
      <w:r w:rsidR="00952DF7">
        <w:rPr>
          <w:rFonts w:ascii="Times New Roman" w:eastAsia="Times New Roman" w:hAnsi="Times New Roman" w:cs="Times New Roman"/>
          <w:color w:val="000000"/>
        </w:rPr>
        <w:t xml:space="preserve"> It was </w:t>
      </w:r>
      <w:r w:rsidR="003B3ACD">
        <w:rPr>
          <w:rFonts w:ascii="Times New Roman" w:eastAsia="Times New Roman" w:hAnsi="Times New Roman" w:cs="Times New Roman"/>
          <w:color w:val="000000"/>
        </w:rPr>
        <w:t>recommended</w:t>
      </w:r>
      <w:r w:rsidR="00952DF7">
        <w:rPr>
          <w:rFonts w:ascii="Times New Roman" w:eastAsia="Times New Roman" w:hAnsi="Times New Roman" w:cs="Times New Roman"/>
          <w:color w:val="000000"/>
        </w:rPr>
        <w:t xml:space="preserve"> to hold a joint meeting between Powwow Committee</w:t>
      </w:r>
      <w:r w:rsidR="003955C1">
        <w:rPr>
          <w:rFonts w:ascii="Times New Roman" w:eastAsia="Times New Roman" w:hAnsi="Times New Roman" w:cs="Times New Roman"/>
          <w:color w:val="000000"/>
        </w:rPr>
        <w:t>, Culture Committee and Executive Committee representatives</w:t>
      </w:r>
      <w:r w:rsidR="00414FF9">
        <w:rPr>
          <w:rFonts w:ascii="Times New Roman" w:eastAsia="Times New Roman" w:hAnsi="Times New Roman" w:cs="Times New Roman"/>
          <w:color w:val="000000"/>
        </w:rPr>
        <w:t>.</w:t>
      </w:r>
      <w:r w:rsidR="003B3ACD">
        <w:rPr>
          <w:rFonts w:ascii="Times New Roman" w:eastAsia="Times New Roman" w:hAnsi="Times New Roman" w:cs="Times New Roman"/>
          <w:color w:val="000000"/>
        </w:rPr>
        <w:t xml:space="preserve"> Rubina would like to meet in person if feasible for Missty. Missty has set meeting for Thursday May 28th at 9:00AM. </w:t>
      </w:r>
    </w:p>
    <w:p w14:paraId="0E61CF01" w14:textId="009145BC" w:rsidR="00AE07CD" w:rsidRDefault="00AE07CD" w:rsidP="00A648EF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159E9875" w14:textId="77777777" w:rsidR="003B1CFA" w:rsidRDefault="003B1CFA" w:rsidP="00A648EF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</w:p>
    <w:p w14:paraId="692BDBAC" w14:textId="25443A40" w:rsidR="003B1CFA" w:rsidRDefault="003B1CFA" w:rsidP="00A648EF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Rubina is asking what the pay </w:t>
      </w:r>
      <w:r w:rsidR="00A931FF">
        <w:rPr>
          <w:rFonts w:ascii="Times New Roman" w:eastAsia="Times New Roman" w:hAnsi="Times New Roman" w:cs="Times New Roman"/>
          <w:color w:val="000000"/>
        </w:rPr>
        <w:t>per meeting is. Missty Slater said pay is $75.00 per meeting for committee members.</w:t>
      </w:r>
      <w:r w:rsidR="00047EE5">
        <w:rPr>
          <w:rFonts w:ascii="Times New Roman" w:eastAsia="Times New Roman" w:hAnsi="Times New Roman" w:cs="Times New Roman"/>
          <w:color w:val="000000"/>
        </w:rPr>
        <w:t xml:space="preserve"> Missty Slater </w:t>
      </w:r>
      <w:r w:rsidR="00D104C4">
        <w:rPr>
          <w:rFonts w:ascii="Times New Roman" w:eastAsia="Times New Roman" w:hAnsi="Times New Roman" w:cs="Times New Roman"/>
          <w:color w:val="000000"/>
        </w:rPr>
        <w:t xml:space="preserve">noted typical committees, are </w:t>
      </w:r>
      <w:r w:rsidR="00D104C4">
        <w:rPr>
          <w:rFonts w:ascii="Times New Roman" w:eastAsia="Times New Roman" w:hAnsi="Times New Roman" w:cs="Times New Roman"/>
          <w:color w:val="000000"/>
        </w:rPr>
        <w:lastRenderedPageBreak/>
        <w:t>formally appointed via resolution. This committee</w:t>
      </w:r>
      <w:r w:rsidR="00676CCA">
        <w:rPr>
          <w:rFonts w:ascii="Times New Roman" w:eastAsia="Times New Roman" w:hAnsi="Times New Roman" w:cs="Times New Roman"/>
          <w:color w:val="000000"/>
        </w:rPr>
        <w:t>’s structure is less formal, creating ambiguity around compensation eligibility and reimbursement processes.</w:t>
      </w:r>
      <w:r w:rsidR="00384ACE">
        <w:rPr>
          <w:rFonts w:ascii="Times New Roman" w:eastAsia="Times New Roman" w:hAnsi="Times New Roman" w:cs="Times New Roman"/>
          <w:color w:val="000000"/>
        </w:rPr>
        <w:t xml:space="preserve"> It was </w:t>
      </w:r>
      <w:r w:rsidR="00C64F20">
        <w:rPr>
          <w:rFonts w:ascii="Times New Roman" w:eastAsia="Times New Roman" w:hAnsi="Times New Roman" w:cs="Times New Roman"/>
          <w:color w:val="000000"/>
        </w:rPr>
        <w:t>agreed that</w:t>
      </w:r>
      <w:r w:rsidR="00384ACE">
        <w:rPr>
          <w:rFonts w:ascii="Times New Roman" w:eastAsia="Times New Roman" w:hAnsi="Times New Roman" w:cs="Times New Roman"/>
          <w:color w:val="000000"/>
        </w:rPr>
        <w:t xml:space="preserve"> further review of the budget is required, </w:t>
      </w:r>
      <w:r w:rsidR="008104F9">
        <w:rPr>
          <w:rFonts w:ascii="Times New Roman" w:eastAsia="Times New Roman" w:hAnsi="Times New Roman" w:cs="Times New Roman"/>
          <w:color w:val="000000"/>
        </w:rPr>
        <w:t>clarification will be provided on budget line items and allocation for committee expenses.</w:t>
      </w:r>
    </w:p>
    <w:p w14:paraId="6D33D2EE" w14:textId="77777777" w:rsidR="00EA10C2" w:rsidRPr="00EA10C2" w:rsidRDefault="00EA10C2" w:rsidP="00EA10C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</w:rPr>
      </w:pPr>
    </w:p>
    <w:p w14:paraId="1076A9C8" w14:textId="757AA076" w:rsidR="000C33D3" w:rsidRDefault="007C4D98" w:rsidP="000C33D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HUMAN RESOURCES</w:t>
      </w:r>
    </w:p>
    <w:p w14:paraId="302CE999" w14:textId="78B2E462" w:rsidR="007C4D98" w:rsidRDefault="007C4D98" w:rsidP="00E80533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C4D98">
        <w:rPr>
          <w:rFonts w:ascii="Times New Roman" w:eastAsia="Times New Roman" w:hAnsi="Times New Roman" w:cs="Times New Roman"/>
          <w:color w:val="000000"/>
        </w:rPr>
        <w:t>Discussion</w:t>
      </w:r>
    </w:p>
    <w:p w14:paraId="57B3694D" w14:textId="77777777" w:rsidR="005228B7" w:rsidRDefault="000337EF" w:rsidP="00E80533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Donell</w:t>
      </w:r>
      <w:r w:rsidR="00964B9B">
        <w:rPr>
          <w:rFonts w:ascii="Times New Roman" w:eastAsia="Times New Roman" w:hAnsi="Times New Roman" w:cs="Times New Roman"/>
          <w:color w:val="000000"/>
        </w:rPr>
        <w:t xml:space="preserve"> presented a proposal to develop </w:t>
      </w:r>
      <w:r w:rsidR="000A17BD">
        <w:rPr>
          <w:rFonts w:ascii="Times New Roman" w:eastAsia="Times New Roman" w:hAnsi="Times New Roman" w:cs="Times New Roman"/>
          <w:color w:val="000000"/>
        </w:rPr>
        <w:t>a joint statement from Human Resources and the Executive Committee</w:t>
      </w:r>
      <w:r w:rsidR="008C2A03">
        <w:rPr>
          <w:rFonts w:ascii="Times New Roman" w:eastAsia="Times New Roman" w:hAnsi="Times New Roman" w:cs="Times New Roman"/>
          <w:color w:val="000000"/>
        </w:rPr>
        <w:t xml:space="preserve"> addressing employment decisions, </w:t>
      </w:r>
      <w:r w:rsidR="00C613EE">
        <w:rPr>
          <w:rFonts w:ascii="Times New Roman" w:eastAsia="Times New Roman" w:hAnsi="Times New Roman" w:cs="Times New Roman"/>
          <w:color w:val="000000"/>
        </w:rPr>
        <w:t xml:space="preserve">retaliation concerns, employee rights and responsibilities and clarification of roles and </w:t>
      </w:r>
      <w:r w:rsidR="009D325F">
        <w:rPr>
          <w:rFonts w:ascii="Times New Roman" w:eastAsia="Times New Roman" w:hAnsi="Times New Roman" w:cs="Times New Roman"/>
          <w:color w:val="000000"/>
        </w:rPr>
        <w:t>separations</w:t>
      </w:r>
      <w:r w:rsidR="00C613EE">
        <w:rPr>
          <w:rFonts w:ascii="Times New Roman" w:eastAsia="Times New Roman" w:hAnsi="Times New Roman" w:cs="Times New Roman"/>
          <w:color w:val="000000"/>
        </w:rPr>
        <w:t xml:space="preserve"> of responsibilities. </w:t>
      </w:r>
      <w:r w:rsidR="002F1591">
        <w:rPr>
          <w:rFonts w:ascii="Times New Roman" w:eastAsia="Times New Roman" w:hAnsi="Times New Roman" w:cs="Times New Roman"/>
          <w:color w:val="000000"/>
        </w:rPr>
        <w:t>This was prom</w:t>
      </w:r>
      <w:r w:rsidR="002C5BC0">
        <w:rPr>
          <w:rFonts w:ascii="Times New Roman" w:eastAsia="Times New Roman" w:hAnsi="Times New Roman" w:cs="Times New Roman"/>
          <w:color w:val="000000"/>
        </w:rPr>
        <w:t xml:space="preserve">pted by recent concerns raised through social media (e.g., </w:t>
      </w:r>
      <w:r w:rsidR="00EB69E2">
        <w:rPr>
          <w:rFonts w:ascii="Times New Roman" w:eastAsia="Times New Roman" w:hAnsi="Times New Roman" w:cs="Times New Roman"/>
          <w:color w:val="000000"/>
        </w:rPr>
        <w:t>Facebook comments)</w:t>
      </w:r>
      <w:r w:rsidR="00134A76">
        <w:rPr>
          <w:rFonts w:ascii="Times New Roman" w:eastAsia="Times New Roman" w:hAnsi="Times New Roman" w:cs="Times New Roman"/>
          <w:color w:val="000000"/>
        </w:rPr>
        <w:t xml:space="preserve"> and internal conversations and employee feedback. </w:t>
      </w:r>
      <w:r w:rsidR="000214BB">
        <w:rPr>
          <w:rFonts w:ascii="Times New Roman" w:eastAsia="Times New Roman" w:hAnsi="Times New Roman" w:cs="Times New Roman"/>
          <w:color w:val="000000"/>
        </w:rPr>
        <w:t>The intent</w:t>
      </w:r>
      <w:r w:rsidR="001C7978">
        <w:rPr>
          <w:rFonts w:ascii="Times New Roman" w:eastAsia="Times New Roman" w:hAnsi="Times New Roman" w:cs="Times New Roman"/>
          <w:color w:val="000000"/>
        </w:rPr>
        <w:t xml:space="preserve"> of the</w:t>
      </w:r>
      <w:r w:rsidR="00F00B25">
        <w:rPr>
          <w:rFonts w:ascii="Times New Roman" w:eastAsia="Times New Roman" w:hAnsi="Times New Roman" w:cs="Times New Roman"/>
          <w:color w:val="000000"/>
        </w:rPr>
        <w:t xml:space="preserve"> proposed</w:t>
      </w:r>
      <w:r w:rsidR="001C7978">
        <w:rPr>
          <w:rFonts w:ascii="Times New Roman" w:eastAsia="Times New Roman" w:hAnsi="Times New Roman" w:cs="Times New Roman"/>
          <w:color w:val="000000"/>
        </w:rPr>
        <w:t xml:space="preserve"> statement</w:t>
      </w:r>
      <w:r w:rsidR="00EE7CE5">
        <w:rPr>
          <w:rFonts w:ascii="Times New Roman" w:eastAsia="Times New Roman" w:hAnsi="Times New Roman" w:cs="Times New Roman"/>
          <w:color w:val="000000"/>
        </w:rPr>
        <w:t xml:space="preserve"> was to </w:t>
      </w:r>
      <w:r w:rsidR="006C447A">
        <w:rPr>
          <w:rFonts w:ascii="Times New Roman" w:eastAsia="Times New Roman" w:hAnsi="Times New Roman" w:cs="Times New Roman"/>
          <w:color w:val="000000"/>
        </w:rPr>
        <w:t>provide a unified and transparent message</w:t>
      </w:r>
      <w:r w:rsidR="00EF7BC1">
        <w:rPr>
          <w:rFonts w:ascii="Times New Roman" w:eastAsia="Times New Roman" w:hAnsi="Times New Roman" w:cs="Times New Roman"/>
          <w:color w:val="000000"/>
        </w:rPr>
        <w:t xml:space="preserve">, reinforce adherence to HR policies and procedures, </w:t>
      </w:r>
      <w:r w:rsidR="00CD5A7F">
        <w:rPr>
          <w:rFonts w:ascii="Times New Roman" w:eastAsia="Times New Roman" w:hAnsi="Times New Roman" w:cs="Times New Roman"/>
          <w:color w:val="000000"/>
        </w:rPr>
        <w:t>and</w:t>
      </w:r>
      <w:r w:rsidR="00EF7BC1">
        <w:rPr>
          <w:rFonts w:ascii="Times New Roman" w:eastAsia="Times New Roman" w:hAnsi="Times New Roman" w:cs="Times New Roman"/>
          <w:color w:val="000000"/>
        </w:rPr>
        <w:t xml:space="preserve"> cla</w:t>
      </w:r>
      <w:r w:rsidR="00E4343E">
        <w:rPr>
          <w:rFonts w:ascii="Times New Roman" w:eastAsia="Times New Roman" w:hAnsi="Times New Roman" w:cs="Times New Roman"/>
          <w:color w:val="000000"/>
        </w:rPr>
        <w:t xml:space="preserve">rify that employment decision </w:t>
      </w:r>
      <w:r w:rsidR="00CD5A7F">
        <w:rPr>
          <w:rFonts w:ascii="Times New Roman" w:eastAsia="Times New Roman" w:hAnsi="Times New Roman" w:cs="Times New Roman"/>
          <w:color w:val="000000"/>
        </w:rPr>
        <w:t>is</w:t>
      </w:r>
      <w:r w:rsidR="00E4343E">
        <w:rPr>
          <w:rFonts w:ascii="Times New Roman" w:eastAsia="Times New Roman" w:hAnsi="Times New Roman" w:cs="Times New Roman"/>
          <w:color w:val="000000"/>
        </w:rPr>
        <w:t xml:space="preserve"> not made unilateral and based on established </w:t>
      </w:r>
      <w:r w:rsidR="00CD5A7F">
        <w:rPr>
          <w:rFonts w:ascii="Times New Roman" w:eastAsia="Times New Roman" w:hAnsi="Times New Roman" w:cs="Times New Roman"/>
          <w:color w:val="000000"/>
        </w:rPr>
        <w:t>processes</w:t>
      </w:r>
      <w:r w:rsidR="00E4343E">
        <w:rPr>
          <w:rFonts w:ascii="Times New Roman" w:eastAsia="Times New Roman" w:hAnsi="Times New Roman" w:cs="Times New Roman"/>
          <w:color w:val="000000"/>
        </w:rPr>
        <w:t>.</w:t>
      </w:r>
      <w:r w:rsidR="001C7978">
        <w:rPr>
          <w:rFonts w:ascii="Times New Roman" w:eastAsia="Times New Roman" w:hAnsi="Times New Roman" w:cs="Times New Roman"/>
          <w:color w:val="000000"/>
        </w:rPr>
        <w:t xml:space="preserve"> </w:t>
      </w:r>
      <w:r w:rsidR="00CD5A7F">
        <w:rPr>
          <w:rFonts w:ascii="Times New Roman" w:eastAsia="Times New Roman" w:hAnsi="Times New Roman" w:cs="Times New Roman"/>
          <w:color w:val="000000"/>
        </w:rPr>
        <w:t xml:space="preserve">The Committee discussed </w:t>
      </w:r>
      <w:r w:rsidR="00BE675D">
        <w:rPr>
          <w:rFonts w:ascii="Times New Roman" w:eastAsia="Times New Roman" w:hAnsi="Times New Roman" w:cs="Times New Roman"/>
          <w:color w:val="000000"/>
        </w:rPr>
        <w:t>appropriate distribution methods: All staff email, employee meeting, broader communications (e.</w:t>
      </w:r>
      <w:r w:rsidR="0015745D">
        <w:rPr>
          <w:rFonts w:ascii="Times New Roman" w:eastAsia="Times New Roman" w:hAnsi="Times New Roman" w:cs="Times New Roman"/>
          <w:color w:val="000000"/>
        </w:rPr>
        <w:t>g., members only site or public statement).</w:t>
      </w:r>
      <w:r w:rsidR="00310656">
        <w:rPr>
          <w:rFonts w:ascii="Times New Roman" w:eastAsia="Times New Roman" w:hAnsi="Times New Roman" w:cs="Times New Roman"/>
          <w:color w:val="000000"/>
        </w:rPr>
        <w:t xml:space="preserve"> Missty noted the importance </w:t>
      </w:r>
      <w:r w:rsidR="00F33B79">
        <w:rPr>
          <w:rFonts w:ascii="Times New Roman" w:eastAsia="Times New Roman" w:hAnsi="Times New Roman" w:cs="Times New Roman"/>
          <w:color w:val="000000"/>
        </w:rPr>
        <w:t>of targeting the correct audience employees</w:t>
      </w:r>
      <w:r w:rsidR="00996C59">
        <w:rPr>
          <w:rFonts w:ascii="Times New Roman" w:eastAsia="Times New Roman" w:hAnsi="Times New Roman" w:cs="Times New Roman"/>
          <w:color w:val="000000"/>
        </w:rPr>
        <w:t xml:space="preserve"> or Tribal citizens. </w:t>
      </w:r>
    </w:p>
    <w:p w14:paraId="3D861269" w14:textId="77777777" w:rsidR="005228B7" w:rsidRDefault="005228B7" w:rsidP="00E80533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14:paraId="74C283D6" w14:textId="1B064E06" w:rsidR="00CF0DE8" w:rsidRDefault="00415819" w:rsidP="00E80533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EC</w:t>
      </w:r>
      <w:r w:rsidR="009F20AF">
        <w:rPr>
          <w:rFonts w:ascii="Times New Roman" w:eastAsia="Times New Roman" w:hAnsi="Times New Roman" w:cs="Times New Roman"/>
          <w:color w:val="000000"/>
        </w:rPr>
        <w:t xml:space="preserve"> agreed the statement is not ready for </w:t>
      </w:r>
      <w:r w:rsidR="00857018">
        <w:rPr>
          <w:rFonts w:ascii="Times New Roman" w:eastAsia="Times New Roman" w:hAnsi="Times New Roman" w:cs="Times New Roman"/>
          <w:color w:val="000000"/>
        </w:rPr>
        <w:t>distribution and</w:t>
      </w:r>
      <w:r w:rsidR="009F20AF">
        <w:rPr>
          <w:rFonts w:ascii="Times New Roman" w:eastAsia="Times New Roman" w:hAnsi="Times New Roman" w:cs="Times New Roman"/>
          <w:color w:val="000000"/>
        </w:rPr>
        <w:t xml:space="preserve"> additional </w:t>
      </w:r>
      <w:r w:rsidR="002D1113">
        <w:rPr>
          <w:rFonts w:ascii="Times New Roman" w:eastAsia="Times New Roman" w:hAnsi="Times New Roman" w:cs="Times New Roman"/>
          <w:color w:val="000000"/>
        </w:rPr>
        <w:t>refinement</w:t>
      </w:r>
      <w:r w:rsidR="009F20AF">
        <w:rPr>
          <w:rFonts w:ascii="Times New Roman" w:eastAsia="Times New Roman" w:hAnsi="Times New Roman" w:cs="Times New Roman"/>
          <w:color w:val="000000"/>
        </w:rPr>
        <w:t xml:space="preserve"> is needed.</w:t>
      </w:r>
      <w:r w:rsidR="00F959F6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23476EF" w14:textId="77777777" w:rsidR="007C4D98" w:rsidRDefault="007C4D98" w:rsidP="007C4D9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</w:p>
    <w:p w14:paraId="0B2F8320" w14:textId="56E3FE99" w:rsidR="005F7BBA" w:rsidRDefault="005F7BBA" w:rsidP="005F7BB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  <w:r w:rsidRPr="005F7BBA">
        <w:rPr>
          <w:rFonts w:ascii="Times New Roman" w:eastAsia="Times New Roman" w:hAnsi="Times New Roman" w:cs="Times New Roman"/>
          <w:b/>
          <w:bCs/>
          <w:color w:val="000000"/>
        </w:rPr>
        <w:t>OLD BUSINESS</w:t>
      </w:r>
    </w:p>
    <w:p w14:paraId="55EF25BB" w14:textId="2DF96C7F" w:rsidR="005F7BBA" w:rsidRDefault="00EC18F8" w:rsidP="005F7BB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8.1 </w:t>
      </w:r>
      <w:r w:rsidR="005F7BBA" w:rsidRPr="005F7BBA">
        <w:rPr>
          <w:rFonts w:ascii="Times New Roman" w:eastAsia="Times New Roman" w:hAnsi="Times New Roman" w:cs="Times New Roman"/>
          <w:color w:val="000000"/>
        </w:rPr>
        <w:t>None</w:t>
      </w:r>
    </w:p>
    <w:p w14:paraId="119E529E" w14:textId="77777777" w:rsidR="005F7BBA" w:rsidRDefault="005F7BBA" w:rsidP="005F7BB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</w:p>
    <w:p w14:paraId="0527C838" w14:textId="1A5DF037" w:rsidR="005F7BBA" w:rsidRDefault="00F03324" w:rsidP="005F7BB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NEW BUSINESS</w:t>
      </w:r>
    </w:p>
    <w:p w14:paraId="2FCCA500" w14:textId="5E81A7F1" w:rsidR="00F03324" w:rsidRDefault="00F03324" w:rsidP="00F03324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472907">
        <w:rPr>
          <w:rFonts w:ascii="Times New Roman" w:eastAsia="Times New Roman" w:hAnsi="Times New Roman" w:cs="Times New Roman"/>
          <w:color w:val="000000"/>
        </w:rPr>
        <w:t>Multi-Purpose Building/Tribal Administration Building Camera System Quote</w:t>
      </w:r>
    </w:p>
    <w:p w14:paraId="07406C4F" w14:textId="3918D978" w:rsidR="000222E7" w:rsidRDefault="0065563D" w:rsidP="000222E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Job sent over quotes f</w:t>
      </w:r>
      <w:r w:rsidR="00406970">
        <w:rPr>
          <w:rFonts w:ascii="Times New Roman" w:eastAsia="Times New Roman" w:hAnsi="Times New Roman" w:cs="Times New Roman"/>
          <w:color w:val="000000"/>
        </w:rPr>
        <w:t>or Multi-Purpose Building and Tribal Administration Building.</w:t>
      </w:r>
      <w:r w:rsidR="00321745">
        <w:rPr>
          <w:rFonts w:ascii="Times New Roman" w:eastAsia="Times New Roman" w:hAnsi="Times New Roman" w:cs="Times New Roman"/>
          <w:color w:val="000000"/>
        </w:rPr>
        <w:t xml:space="preserve"> </w:t>
      </w:r>
      <w:r w:rsidR="006C5177">
        <w:rPr>
          <w:rFonts w:ascii="Times New Roman" w:eastAsia="Times New Roman" w:hAnsi="Times New Roman" w:cs="Times New Roman"/>
          <w:color w:val="000000"/>
        </w:rPr>
        <w:t>T</w:t>
      </w:r>
      <w:r w:rsidR="004C2E5A">
        <w:rPr>
          <w:rFonts w:ascii="Times New Roman" w:eastAsia="Times New Roman" w:hAnsi="Times New Roman" w:cs="Times New Roman"/>
          <w:color w:val="000000"/>
        </w:rPr>
        <w:t>he total estimated cost is approximately $</w:t>
      </w:r>
      <w:r w:rsidR="003868CF">
        <w:rPr>
          <w:rFonts w:ascii="Times New Roman" w:eastAsia="Times New Roman" w:hAnsi="Times New Roman" w:cs="Times New Roman"/>
          <w:color w:val="000000"/>
        </w:rPr>
        <w:t xml:space="preserve">27,000-$28,000 for two buildings. Additional areas still </w:t>
      </w:r>
      <w:r w:rsidR="00BE2776">
        <w:rPr>
          <w:rFonts w:ascii="Times New Roman" w:eastAsia="Times New Roman" w:hAnsi="Times New Roman" w:cs="Times New Roman"/>
          <w:color w:val="000000"/>
        </w:rPr>
        <w:t>need</w:t>
      </w:r>
      <w:r w:rsidR="003868CF">
        <w:rPr>
          <w:rFonts w:ascii="Times New Roman" w:eastAsia="Times New Roman" w:hAnsi="Times New Roman" w:cs="Times New Roman"/>
          <w:color w:val="000000"/>
        </w:rPr>
        <w:t xml:space="preserve"> upgrades</w:t>
      </w:r>
      <w:r w:rsidR="004521E8">
        <w:rPr>
          <w:rFonts w:ascii="Times New Roman" w:eastAsia="Times New Roman" w:hAnsi="Times New Roman" w:cs="Times New Roman"/>
          <w:color w:val="000000"/>
        </w:rPr>
        <w:t xml:space="preserve">: Grain bins, Flakies, and other uncovered locations. </w:t>
      </w:r>
      <w:r w:rsidR="00304599">
        <w:rPr>
          <w:rFonts w:ascii="Times New Roman" w:eastAsia="Times New Roman" w:hAnsi="Times New Roman" w:cs="Times New Roman"/>
          <w:color w:val="000000"/>
        </w:rPr>
        <w:t>Tony Fee will check with Lind</w:t>
      </w:r>
      <w:r w:rsidR="00BE2776">
        <w:rPr>
          <w:rFonts w:ascii="Times New Roman" w:eastAsia="Times New Roman" w:hAnsi="Times New Roman" w:cs="Times New Roman"/>
          <w:color w:val="000000"/>
        </w:rPr>
        <w:t>a in</w:t>
      </w:r>
      <w:r w:rsidR="003C4674">
        <w:rPr>
          <w:rFonts w:ascii="Times New Roman" w:eastAsia="Times New Roman" w:hAnsi="Times New Roman" w:cs="Times New Roman"/>
          <w:color w:val="000000"/>
        </w:rPr>
        <w:t xml:space="preserve"> regards on </w:t>
      </w:r>
      <w:r w:rsidR="00BE2776">
        <w:rPr>
          <w:rFonts w:ascii="Times New Roman" w:eastAsia="Times New Roman" w:hAnsi="Times New Roman" w:cs="Times New Roman"/>
          <w:color w:val="000000"/>
        </w:rPr>
        <w:t xml:space="preserve">funding </w:t>
      </w:r>
      <w:r w:rsidR="006D67E2">
        <w:rPr>
          <w:rFonts w:ascii="Times New Roman" w:eastAsia="Times New Roman" w:hAnsi="Times New Roman" w:cs="Times New Roman"/>
          <w:color w:val="000000"/>
        </w:rPr>
        <w:t>sources</w:t>
      </w:r>
      <w:r w:rsidR="00C11360">
        <w:rPr>
          <w:rFonts w:ascii="Times New Roman" w:eastAsia="Times New Roman" w:hAnsi="Times New Roman" w:cs="Times New Roman"/>
          <w:color w:val="000000"/>
        </w:rPr>
        <w:t xml:space="preserve"> and request a comprehensive quote from Job.</w:t>
      </w:r>
      <w:r w:rsidR="006D67E2">
        <w:rPr>
          <w:rFonts w:ascii="Times New Roman" w:eastAsia="Times New Roman" w:hAnsi="Times New Roman" w:cs="Times New Roman"/>
          <w:color w:val="000000"/>
        </w:rPr>
        <w:t xml:space="preserve"> This item will be </w:t>
      </w:r>
      <w:r w:rsidR="00B9285A">
        <w:rPr>
          <w:rFonts w:ascii="Times New Roman" w:eastAsia="Times New Roman" w:hAnsi="Times New Roman" w:cs="Times New Roman"/>
          <w:color w:val="000000"/>
        </w:rPr>
        <w:t>added</w:t>
      </w:r>
      <w:r w:rsidR="006D67E2">
        <w:rPr>
          <w:rFonts w:ascii="Times New Roman" w:eastAsia="Times New Roman" w:hAnsi="Times New Roman" w:cs="Times New Roman"/>
          <w:color w:val="000000"/>
        </w:rPr>
        <w:t xml:space="preserve"> back to future </w:t>
      </w:r>
      <w:r w:rsidR="00B9285A">
        <w:rPr>
          <w:rFonts w:ascii="Times New Roman" w:eastAsia="Times New Roman" w:hAnsi="Times New Roman" w:cs="Times New Roman"/>
          <w:color w:val="000000"/>
        </w:rPr>
        <w:t>meetings</w:t>
      </w:r>
      <w:r w:rsidR="006D67E2">
        <w:rPr>
          <w:rFonts w:ascii="Times New Roman" w:eastAsia="Times New Roman" w:hAnsi="Times New Roman" w:cs="Times New Roman"/>
          <w:color w:val="000000"/>
        </w:rPr>
        <w:t>.</w:t>
      </w:r>
    </w:p>
    <w:p w14:paraId="36A14CE1" w14:textId="77777777" w:rsidR="00321745" w:rsidRPr="00472907" w:rsidRDefault="00321745" w:rsidP="000222E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14:paraId="0D9D16D5" w14:textId="472C4958" w:rsidR="00F03324" w:rsidRDefault="00472907" w:rsidP="00F03324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472907">
        <w:rPr>
          <w:rFonts w:ascii="Times New Roman" w:eastAsia="Times New Roman" w:hAnsi="Times New Roman" w:cs="Times New Roman"/>
          <w:color w:val="000000"/>
        </w:rPr>
        <w:t>Farm vs Fire Department Pay</w:t>
      </w:r>
    </w:p>
    <w:p w14:paraId="1A44D16A" w14:textId="083FC32A" w:rsidR="00B9285A" w:rsidRDefault="00A8152C" w:rsidP="00B9285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Missty Slater would like to have more conversations</w:t>
      </w:r>
      <w:r w:rsidR="00F116A1">
        <w:rPr>
          <w:rFonts w:ascii="Times New Roman" w:eastAsia="Times New Roman" w:hAnsi="Times New Roman" w:cs="Times New Roman"/>
          <w:color w:val="000000"/>
        </w:rPr>
        <w:t xml:space="preserve"> before any decision is made. The EC committee has agreed to </w:t>
      </w:r>
      <w:r w:rsidR="004A0EA6">
        <w:rPr>
          <w:rFonts w:ascii="Times New Roman" w:eastAsia="Times New Roman" w:hAnsi="Times New Roman" w:cs="Times New Roman"/>
          <w:color w:val="000000"/>
        </w:rPr>
        <w:t>revise</w:t>
      </w:r>
      <w:r w:rsidR="00F116A1">
        <w:rPr>
          <w:rFonts w:ascii="Times New Roman" w:eastAsia="Times New Roman" w:hAnsi="Times New Roman" w:cs="Times New Roman"/>
          <w:color w:val="000000"/>
        </w:rPr>
        <w:t xml:space="preserve"> during next </w:t>
      </w:r>
      <w:r w:rsidR="000010B6">
        <w:rPr>
          <w:rFonts w:ascii="Times New Roman" w:eastAsia="Times New Roman" w:hAnsi="Times New Roman" w:cs="Times New Roman"/>
          <w:color w:val="000000"/>
        </w:rPr>
        <w:t>week’s</w:t>
      </w:r>
      <w:r w:rsidR="00F116A1">
        <w:rPr>
          <w:rFonts w:ascii="Times New Roman" w:eastAsia="Times New Roman" w:hAnsi="Times New Roman" w:cs="Times New Roman"/>
          <w:color w:val="000000"/>
        </w:rPr>
        <w:t xml:space="preserve"> meeting.</w:t>
      </w:r>
    </w:p>
    <w:p w14:paraId="0AA012F5" w14:textId="77777777" w:rsidR="00472907" w:rsidRDefault="00472907" w:rsidP="0047290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14:paraId="09B40B6B" w14:textId="77777777" w:rsidR="00B9341E" w:rsidRDefault="00472907" w:rsidP="00B9341E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  <w:r w:rsidRPr="00472907">
        <w:rPr>
          <w:rFonts w:ascii="Times New Roman" w:eastAsia="Times New Roman" w:hAnsi="Times New Roman" w:cs="Times New Roman"/>
          <w:b/>
          <w:bCs/>
          <w:color w:val="000000"/>
        </w:rPr>
        <w:t>REVIEW AND PAY VOUCHERS</w:t>
      </w:r>
    </w:p>
    <w:p w14:paraId="3EF9B823" w14:textId="42C09E86" w:rsidR="00342C4C" w:rsidRPr="00B9341E" w:rsidRDefault="00B9341E" w:rsidP="00B9341E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 w:hanging="90"/>
        <w:rPr>
          <w:rFonts w:ascii="Times New Roman" w:eastAsia="Times New Roman" w:hAnsi="Times New Roman" w:cs="Times New Roman"/>
          <w:b/>
          <w:bCs/>
          <w:color w:val="000000"/>
        </w:rPr>
      </w:pPr>
      <w:r w:rsidRPr="00B9341E">
        <w:rPr>
          <w:rFonts w:ascii="Times New Roman" w:eastAsia="Times New Roman" w:hAnsi="Times New Roman" w:cs="Times New Roman"/>
          <w:color w:val="000000"/>
        </w:rPr>
        <w:lastRenderedPageBreak/>
        <w:t>10.1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342C4C" w:rsidRPr="00B9341E">
        <w:rPr>
          <w:rFonts w:ascii="Times New Roman" w:eastAsia="Times New Roman" w:hAnsi="Times New Roman" w:cs="Times New Roman"/>
          <w:color w:val="000000"/>
        </w:rPr>
        <w:t xml:space="preserve">Tony Fee made a motion to pay </w:t>
      </w:r>
      <w:r w:rsidR="00CE681E" w:rsidRPr="00B9341E">
        <w:rPr>
          <w:rFonts w:ascii="Times New Roman" w:eastAsia="Times New Roman" w:hAnsi="Times New Roman" w:cs="Times New Roman"/>
          <w:color w:val="000000"/>
        </w:rPr>
        <w:t>$830,907.72. Nathan Popejoy seconded the motion. The motion carried 3 in favor, 0 opposed.</w:t>
      </w:r>
    </w:p>
    <w:p w14:paraId="6563D25F" w14:textId="77777777" w:rsidR="00B9341E" w:rsidRDefault="00B9341E" w:rsidP="00B9341E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14:paraId="6C71A913" w14:textId="69F143B5" w:rsidR="00B3441B" w:rsidRDefault="00607CFB" w:rsidP="00B3441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Tony Fee made a motion to recess at 11:55AM until 1:30PM for Casino Management.</w:t>
      </w:r>
      <w:r w:rsidR="00F03854">
        <w:rPr>
          <w:rFonts w:ascii="Times New Roman" w:eastAsia="Times New Roman" w:hAnsi="Times New Roman" w:cs="Times New Roman"/>
          <w:color w:val="000000"/>
        </w:rPr>
        <w:t xml:space="preserve"> James Keller seconded the motion. The motion carried 3 in favor, 0 opposed.</w:t>
      </w:r>
    </w:p>
    <w:p w14:paraId="59E1D1D6" w14:textId="77777777" w:rsidR="006A25E4" w:rsidRDefault="006A25E4" w:rsidP="00B3441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</w:p>
    <w:p w14:paraId="622C4D0B" w14:textId="5BF7BDE8" w:rsidR="006A25E4" w:rsidRDefault="00783992" w:rsidP="00B3441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Meeting called back to order at 1:</w:t>
      </w:r>
      <w:r w:rsidR="00150E2F">
        <w:rPr>
          <w:rFonts w:ascii="Times New Roman" w:eastAsia="Times New Roman" w:hAnsi="Times New Roman" w:cs="Times New Roman"/>
          <w:color w:val="000000"/>
        </w:rPr>
        <w:t>33PM.</w:t>
      </w:r>
    </w:p>
    <w:p w14:paraId="725C16D3" w14:textId="77777777" w:rsidR="00346B7D" w:rsidRDefault="00346B7D" w:rsidP="00B3441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</w:p>
    <w:p w14:paraId="2F819809" w14:textId="77777777" w:rsidR="00150E2F" w:rsidRDefault="00150E2F" w:rsidP="00B3441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</w:p>
    <w:p w14:paraId="326E5DBC" w14:textId="77777777" w:rsidR="005928B3" w:rsidRDefault="00314D5C" w:rsidP="005928B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CASINO MANAGEMENT</w:t>
      </w:r>
    </w:p>
    <w:p w14:paraId="4B30E715" w14:textId="77777777" w:rsidR="00ED7E3F" w:rsidRPr="005928B3" w:rsidRDefault="00ED7E3F" w:rsidP="00ED7E3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b/>
          <w:bCs/>
          <w:color w:val="000000"/>
        </w:rPr>
      </w:pPr>
      <w:r w:rsidRPr="00ED7E3F">
        <w:rPr>
          <w:rFonts w:ascii="Times New Roman" w:eastAsia="Times New Roman" w:hAnsi="Times New Roman" w:cs="Times New Roman"/>
          <w:color w:val="000000"/>
        </w:rPr>
        <w:t xml:space="preserve">11.1 </w:t>
      </w:r>
      <w:r w:rsidRPr="005928B3">
        <w:rPr>
          <w:rFonts w:ascii="Times New Roman" w:eastAsia="Times New Roman" w:hAnsi="Times New Roman" w:cs="Times New Roman"/>
          <w:color w:val="000000"/>
        </w:rPr>
        <w:t>Jolene has brought in examples of Gaming issues that are occurring.</w:t>
      </w:r>
    </w:p>
    <w:p w14:paraId="660354A9" w14:textId="2E1DE214" w:rsidR="00ED7E3F" w:rsidRPr="00ED7E3F" w:rsidRDefault="00ED7E3F" w:rsidP="00ED7E3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</w:p>
    <w:p w14:paraId="6D931B50" w14:textId="5927775C" w:rsidR="00E41968" w:rsidRPr="008F67C3" w:rsidRDefault="008F67C3" w:rsidP="008F67C3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11.2 </w:t>
      </w:r>
      <w:r w:rsidR="00435477">
        <w:rPr>
          <w:rFonts w:ascii="Times New Roman" w:eastAsia="Times New Roman" w:hAnsi="Times New Roman" w:cs="Times New Roman"/>
          <w:color w:val="000000"/>
        </w:rPr>
        <w:t>NIG</w:t>
      </w:r>
      <w:r w:rsidR="00CF7D78">
        <w:rPr>
          <w:rFonts w:ascii="Times New Roman" w:eastAsia="Times New Roman" w:hAnsi="Times New Roman" w:cs="Times New Roman"/>
          <w:color w:val="000000"/>
        </w:rPr>
        <w:t>C Settlement</w:t>
      </w:r>
      <w:r w:rsidR="004B5458">
        <w:rPr>
          <w:rFonts w:ascii="Times New Roman" w:eastAsia="Times New Roman" w:hAnsi="Times New Roman" w:cs="Times New Roman"/>
          <w:color w:val="000000"/>
        </w:rPr>
        <w:t xml:space="preserve"> Agreement</w:t>
      </w:r>
    </w:p>
    <w:p w14:paraId="7CBE893C" w14:textId="107C2463" w:rsidR="00E41968" w:rsidRDefault="00D2400D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4A1964" w:rsidRPr="004A1964">
        <w:rPr>
          <w:rFonts w:ascii="Times New Roman" w:eastAsia="Times New Roman" w:hAnsi="Times New Roman" w:cs="Times New Roman"/>
          <w:color w:val="000000"/>
        </w:rPr>
        <w:t xml:space="preserve">The </w:t>
      </w:r>
      <w:r w:rsidR="004A1964">
        <w:rPr>
          <w:rFonts w:ascii="Times New Roman" w:eastAsia="Times New Roman" w:hAnsi="Times New Roman" w:cs="Times New Roman"/>
          <w:color w:val="000000"/>
        </w:rPr>
        <w:t>2025 audit was completed and submitted on time.</w:t>
      </w:r>
      <w:r w:rsidR="006C3F91">
        <w:rPr>
          <w:rFonts w:ascii="Times New Roman" w:eastAsia="Times New Roman" w:hAnsi="Times New Roman" w:cs="Times New Roman"/>
          <w:color w:val="000000"/>
        </w:rPr>
        <w:t xml:space="preserve"> The training requirement is due May 4</w:t>
      </w:r>
      <w:r w:rsidR="006C3F91" w:rsidRPr="006C3F91">
        <w:rPr>
          <w:rFonts w:ascii="Times New Roman" w:eastAsia="Times New Roman" w:hAnsi="Times New Roman" w:cs="Times New Roman"/>
          <w:color w:val="000000"/>
          <w:vertAlign w:val="superscript"/>
        </w:rPr>
        <w:t>th</w:t>
      </w:r>
      <w:r w:rsidR="006C3F91">
        <w:rPr>
          <w:rFonts w:ascii="Times New Roman" w:eastAsia="Times New Roman" w:hAnsi="Times New Roman" w:cs="Times New Roman"/>
          <w:color w:val="000000"/>
        </w:rPr>
        <w:t>. Chr</w:t>
      </w:r>
      <w:r w:rsidR="00EE0ED3">
        <w:rPr>
          <w:rFonts w:ascii="Times New Roman" w:eastAsia="Times New Roman" w:hAnsi="Times New Roman" w:cs="Times New Roman"/>
          <w:color w:val="000000"/>
        </w:rPr>
        <w:t>ystyna and Jolene have completed their training. Jolene is waiting on Gaming Commission to submit</w:t>
      </w:r>
      <w:r w:rsidR="00E16AD4">
        <w:rPr>
          <w:rFonts w:ascii="Times New Roman" w:eastAsia="Times New Roman" w:hAnsi="Times New Roman" w:cs="Times New Roman"/>
          <w:color w:val="000000"/>
        </w:rPr>
        <w:t xml:space="preserve"> their lists, and she will send those to Missty by Friday.</w:t>
      </w:r>
      <w:r w:rsidR="00A87800">
        <w:rPr>
          <w:rFonts w:ascii="Times New Roman" w:eastAsia="Times New Roman" w:hAnsi="Times New Roman" w:cs="Times New Roman"/>
          <w:color w:val="000000"/>
        </w:rPr>
        <w:t xml:space="preserve"> </w:t>
      </w:r>
      <w:r w:rsidR="00ED0A4B">
        <w:rPr>
          <w:rFonts w:ascii="Times New Roman" w:eastAsia="Times New Roman" w:hAnsi="Times New Roman" w:cs="Times New Roman"/>
          <w:color w:val="000000"/>
        </w:rPr>
        <w:t xml:space="preserve">Audit 2026 engagement letter can be submitted anytime prior to deadline. Jolene plans to submit it early to avoid time </w:t>
      </w:r>
      <w:r w:rsidR="00A17E11">
        <w:rPr>
          <w:rFonts w:ascii="Times New Roman" w:eastAsia="Times New Roman" w:hAnsi="Times New Roman" w:cs="Times New Roman"/>
          <w:color w:val="000000"/>
        </w:rPr>
        <w:t xml:space="preserve">constraints. It was also </w:t>
      </w:r>
      <w:r w:rsidR="007926AC">
        <w:rPr>
          <w:rFonts w:ascii="Times New Roman" w:eastAsia="Times New Roman" w:hAnsi="Times New Roman" w:cs="Times New Roman"/>
          <w:color w:val="000000"/>
        </w:rPr>
        <w:t>noted that</w:t>
      </w:r>
      <w:r w:rsidR="00A17E11">
        <w:rPr>
          <w:rFonts w:ascii="Times New Roman" w:eastAsia="Times New Roman" w:hAnsi="Times New Roman" w:cs="Times New Roman"/>
          <w:color w:val="000000"/>
        </w:rPr>
        <w:t xml:space="preserve"> any audit findings must be resolved by December 31, 2026</w:t>
      </w:r>
      <w:r w:rsidR="0028071C">
        <w:rPr>
          <w:rFonts w:ascii="Times New Roman" w:eastAsia="Times New Roman" w:hAnsi="Times New Roman" w:cs="Times New Roman"/>
          <w:color w:val="000000"/>
        </w:rPr>
        <w:t>.</w:t>
      </w:r>
    </w:p>
    <w:p w14:paraId="3F25A255" w14:textId="77777777" w:rsidR="00A33C76" w:rsidRDefault="00A33C76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14:paraId="727DD074" w14:textId="47AB35EA" w:rsidR="00432D8C" w:rsidRDefault="00A33C76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11.3 IRS Tax Payments</w:t>
      </w:r>
    </w:p>
    <w:p w14:paraId="4C5B1279" w14:textId="1B798C41" w:rsidR="00432D8C" w:rsidRDefault="00432D8C" w:rsidP="00432D8C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Telly</w:t>
      </w:r>
      <w:r w:rsidR="00A05736">
        <w:rPr>
          <w:rFonts w:ascii="Times New Roman" w:eastAsia="Times New Roman" w:hAnsi="Times New Roman" w:cs="Times New Roman"/>
          <w:color w:val="000000"/>
        </w:rPr>
        <w:t xml:space="preserve">’s recommendation is to </w:t>
      </w:r>
      <w:r w:rsidR="007926AC">
        <w:rPr>
          <w:rFonts w:ascii="Times New Roman" w:eastAsia="Times New Roman" w:hAnsi="Times New Roman" w:cs="Times New Roman"/>
          <w:color w:val="000000"/>
        </w:rPr>
        <w:t>begin making payments to reduce penalties and interest.</w:t>
      </w:r>
      <w:r w:rsidR="006341E6">
        <w:rPr>
          <w:rFonts w:ascii="Times New Roman" w:eastAsia="Times New Roman" w:hAnsi="Times New Roman" w:cs="Times New Roman"/>
          <w:color w:val="000000"/>
        </w:rPr>
        <w:t xml:space="preserve"> Payments should be consistent and sustainable </w:t>
      </w:r>
      <w:r w:rsidR="000A1C2E">
        <w:rPr>
          <w:rFonts w:ascii="Times New Roman" w:eastAsia="Times New Roman" w:hAnsi="Times New Roman" w:cs="Times New Roman"/>
          <w:color w:val="000000"/>
        </w:rPr>
        <w:t>and</w:t>
      </w:r>
      <w:r w:rsidR="006341E6">
        <w:rPr>
          <w:rFonts w:ascii="Times New Roman" w:eastAsia="Times New Roman" w:hAnsi="Times New Roman" w:cs="Times New Roman"/>
          <w:color w:val="000000"/>
        </w:rPr>
        <w:t xml:space="preserve"> not exceed what can be reliably paid each month.</w:t>
      </w:r>
      <w:r w:rsidR="000A1C2E">
        <w:rPr>
          <w:rFonts w:ascii="Times New Roman" w:eastAsia="Times New Roman" w:hAnsi="Times New Roman" w:cs="Times New Roman"/>
          <w:color w:val="000000"/>
        </w:rPr>
        <w:t xml:space="preserve"> The EC</w:t>
      </w:r>
      <w:r w:rsidR="008E6EB1">
        <w:rPr>
          <w:rFonts w:ascii="Times New Roman" w:eastAsia="Times New Roman" w:hAnsi="Times New Roman" w:cs="Times New Roman"/>
          <w:color w:val="000000"/>
        </w:rPr>
        <w:t xml:space="preserve"> members agreed to table decision on IRS payments until next meeting.</w:t>
      </w:r>
      <w:r w:rsidR="00064C52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38E59C9" w14:textId="77777777" w:rsidR="00A33C76" w:rsidRDefault="00A33C76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14:paraId="381CA2B9" w14:textId="3B8CE338" w:rsidR="001462E9" w:rsidRDefault="00A33C76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11.4 </w:t>
      </w:r>
      <w:r w:rsidR="00741E2B">
        <w:rPr>
          <w:rFonts w:ascii="Times New Roman" w:eastAsia="Times New Roman" w:hAnsi="Times New Roman" w:cs="Times New Roman"/>
          <w:color w:val="000000"/>
        </w:rPr>
        <w:t>EC Eligibility for Drawings</w:t>
      </w:r>
    </w:p>
    <w:p w14:paraId="3A882582" w14:textId="798AF33B" w:rsidR="001462E9" w:rsidRDefault="0045555D" w:rsidP="001462E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drafted memo has been prepared</w:t>
      </w:r>
      <w:r w:rsidR="00C37B0A">
        <w:rPr>
          <w:rFonts w:ascii="Times New Roman" w:eastAsia="Times New Roman" w:hAnsi="Times New Roman" w:cs="Times New Roman"/>
          <w:color w:val="000000"/>
        </w:rPr>
        <w:t xml:space="preserve"> reinforcing the August 2023 decision.</w:t>
      </w:r>
      <w:r w:rsidR="00573E11">
        <w:rPr>
          <w:rFonts w:ascii="Times New Roman" w:eastAsia="Times New Roman" w:hAnsi="Times New Roman" w:cs="Times New Roman"/>
          <w:color w:val="000000"/>
        </w:rPr>
        <w:t xml:space="preserve"> </w:t>
      </w:r>
      <w:r w:rsidR="008D12A0">
        <w:rPr>
          <w:rFonts w:ascii="Times New Roman" w:eastAsia="Times New Roman" w:hAnsi="Times New Roman" w:cs="Times New Roman"/>
          <w:color w:val="000000"/>
        </w:rPr>
        <w:t>The EC</w:t>
      </w:r>
      <w:r w:rsidR="00C37B0A">
        <w:rPr>
          <w:rFonts w:ascii="Times New Roman" w:eastAsia="Times New Roman" w:hAnsi="Times New Roman" w:cs="Times New Roman"/>
          <w:color w:val="000000"/>
        </w:rPr>
        <w:t xml:space="preserve"> members</w:t>
      </w:r>
      <w:r w:rsidR="008D12A0">
        <w:rPr>
          <w:rFonts w:ascii="Times New Roman" w:eastAsia="Times New Roman" w:hAnsi="Times New Roman" w:cs="Times New Roman"/>
          <w:color w:val="000000"/>
        </w:rPr>
        <w:t xml:space="preserve"> are not eligible to participate in drawings</w:t>
      </w:r>
      <w:r w:rsidR="00580964">
        <w:rPr>
          <w:rFonts w:ascii="Times New Roman" w:eastAsia="Times New Roman" w:hAnsi="Times New Roman" w:cs="Times New Roman"/>
          <w:color w:val="000000"/>
        </w:rPr>
        <w:t>.</w:t>
      </w:r>
      <w:r w:rsidR="00770886">
        <w:rPr>
          <w:rFonts w:ascii="Times New Roman" w:eastAsia="Times New Roman" w:hAnsi="Times New Roman" w:cs="Times New Roman"/>
          <w:color w:val="000000"/>
        </w:rPr>
        <w:t xml:space="preserve"> Missty Slater noted the memo is not finalized and is pending</w:t>
      </w:r>
      <w:r w:rsidR="000E1479">
        <w:rPr>
          <w:rFonts w:ascii="Times New Roman" w:eastAsia="Times New Roman" w:hAnsi="Times New Roman" w:cs="Times New Roman"/>
          <w:color w:val="000000"/>
        </w:rPr>
        <w:t xml:space="preserve"> further discussion and signatures</w:t>
      </w:r>
      <w:r w:rsidR="00E837D3">
        <w:rPr>
          <w:rFonts w:ascii="Times New Roman" w:eastAsia="Times New Roman" w:hAnsi="Times New Roman" w:cs="Times New Roman"/>
          <w:color w:val="000000"/>
        </w:rPr>
        <w:t xml:space="preserve">. Missty Slater </w:t>
      </w:r>
      <w:r w:rsidR="0010437B">
        <w:rPr>
          <w:rFonts w:ascii="Times New Roman" w:eastAsia="Times New Roman" w:hAnsi="Times New Roman" w:cs="Times New Roman"/>
          <w:color w:val="000000"/>
        </w:rPr>
        <w:t xml:space="preserve">is requiring </w:t>
      </w:r>
      <w:r w:rsidR="00991A28">
        <w:rPr>
          <w:rFonts w:ascii="Times New Roman" w:eastAsia="Times New Roman" w:hAnsi="Times New Roman" w:cs="Times New Roman"/>
          <w:color w:val="000000"/>
        </w:rPr>
        <w:t xml:space="preserve">formalizing policy and not just issue a memo. The </w:t>
      </w:r>
      <w:r w:rsidR="00DC75CE">
        <w:rPr>
          <w:rFonts w:ascii="Times New Roman" w:eastAsia="Times New Roman" w:hAnsi="Times New Roman" w:cs="Times New Roman"/>
          <w:color w:val="000000"/>
        </w:rPr>
        <w:t>drafted memo is intended to clarify and strengthen the directive and transition from memo to formal policy.</w:t>
      </w:r>
      <w:r w:rsidR="006B2FF9">
        <w:rPr>
          <w:rFonts w:ascii="Times New Roman" w:eastAsia="Times New Roman" w:hAnsi="Times New Roman" w:cs="Times New Roman"/>
          <w:color w:val="000000"/>
        </w:rPr>
        <w:t xml:space="preserve"> It was discussed that policy may be revisited in the future</w:t>
      </w:r>
      <w:r w:rsidR="0047627C">
        <w:rPr>
          <w:rFonts w:ascii="Times New Roman" w:eastAsia="Times New Roman" w:hAnsi="Times New Roman" w:cs="Times New Roman"/>
          <w:color w:val="000000"/>
        </w:rPr>
        <w:t>.</w:t>
      </w:r>
      <w:r w:rsidR="00ED32F4">
        <w:rPr>
          <w:rFonts w:ascii="Times New Roman" w:eastAsia="Times New Roman" w:hAnsi="Times New Roman" w:cs="Times New Roman"/>
          <w:color w:val="000000"/>
        </w:rPr>
        <w:t xml:space="preserve"> The EC agreed to maintain current directive (EC ineligible) until further review</w:t>
      </w:r>
      <w:r w:rsidR="00FF3D11">
        <w:rPr>
          <w:rFonts w:ascii="Times New Roman" w:eastAsia="Times New Roman" w:hAnsi="Times New Roman" w:cs="Times New Roman"/>
          <w:color w:val="000000"/>
        </w:rPr>
        <w:t>, continue evaluating kiosk implementation, and policy implications.</w:t>
      </w:r>
      <w:r w:rsidR="00BA2F88">
        <w:rPr>
          <w:rFonts w:ascii="Times New Roman" w:eastAsia="Times New Roman" w:hAnsi="Times New Roman" w:cs="Times New Roman"/>
          <w:color w:val="000000"/>
        </w:rPr>
        <w:t xml:space="preserve"> Next steps include finalizing memo and policy direction, reviewing kiosk capabilities, and revisiting eligibility once systems and controls are in place.</w:t>
      </w:r>
      <w:r w:rsidR="00865891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DCBE558" w14:textId="05F84E01" w:rsidR="00E57D98" w:rsidRDefault="00E57D98" w:rsidP="001462E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5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Jolene </w:t>
      </w:r>
      <w:r w:rsidR="00120E95">
        <w:rPr>
          <w:rFonts w:ascii="Times New Roman" w:eastAsia="Times New Roman" w:hAnsi="Times New Roman" w:cs="Times New Roman"/>
          <w:color w:val="000000"/>
        </w:rPr>
        <w:t>noted a photo sheet with names of EC members has been created and shared with players club staff to assis</w:t>
      </w:r>
      <w:r w:rsidR="001A6AFC">
        <w:rPr>
          <w:rFonts w:ascii="Times New Roman" w:eastAsia="Times New Roman" w:hAnsi="Times New Roman" w:cs="Times New Roman"/>
          <w:color w:val="000000"/>
        </w:rPr>
        <w:t xml:space="preserve">t with identification. However not all EC </w:t>
      </w:r>
      <w:r w:rsidR="001A6AFC">
        <w:rPr>
          <w:rFonts w:ascii="Times New Roman" w:eastAsia="Times New Roman" w:hAnsi="Times New Roman" w:cs="Times New Roman"/>
          <w:color w:val="000000"/>
        </w:rPr>
        <w:lastRenderedPageBreak/>
        <w:t xml:space="preserve">members were previously aware of the directive </w:t>
      </w:r>
      <w:r w:rsidR="00716A58">
        <w:rPr>
          <w:rFonts w:ascii="Times New Roman" w:eastAsia="Times New Roman" w:hAnsi="Times New Roman" w:cs="Times New Roman"/>
          <w:color w:val="000000"/>
        </w:rPr>
        <w:t xml:space="preserve">(e.g., a member elected after the </w:t>
      </w:r>
      <w:r w:rsidR="009D6FB1">
        <w:rPr>
          <w:rFonts w:ascii="Times New Roman" w:eastAsia="Times New Roman" w:hAnsi="Times New Roman" w:cs="Times New Roman"/>
          <w:color w:val="000000"/>
        </w:rPr>
        <w:t>original</w:t>
      </w:r>
      <w:r w:rsidR="00716A58">
        <w:rPr>
          <w:rFonts w:ascii="Times New Roman" w:eastAsia="Times New Roman" w:hAnsi="Times New Roman" w:cs="Times New Roman"/>
          <w:color w:val="000000"/>
        </w:rPr>
        <w:t xml:space="preserve"> </w:t>
      </w:r>
      <w:r w:rsidR="009D6FB1">
        <w:rPr>
          <w:rFonts w:ascii="Times New Roman" w:eastAsia="Times New Roman" w:hAnsi="Times New Roman" w:cs="Times New Roman"/>
          <w:color w:val="000000"/>
        </w:rPr>
        <w:t>directive (August 202</w:t>
      </w:r>
      <w:r w:rsidR="001B0277">
        <w:rPr>
          <w:rFonts w:ascii="Times New Roman" w:eastAsia="Times New Roman" w:hAnsi="Times New Roman" w:cs="Times New Roman"/>
          <w:color w:val="000000"/>
        </w:rPr>
        <w:t>3</w:t>
      </w:r>
      <w:r w:rsidR="009D6FB1">
        <w:rPr>
          <w:rFonts w:ascii="Times New Roman" w:eastAsia="Times New Roman" w:hAnsi="Times New Roman" w:cs="Times New Roman"/>
          <w:color w:val="000000"/>
        </w:rPr>
        <w:t>) was not informed of the restriction upon taking office</w:t>
      </w:r>
      <w:r w:rsidR="001B0277">
        <w:rPr>
          <w:rFonts w:ascii="Times New Roman" w:eastAsia="Times New Roman" w:hAnsi="Times New Roman" w:cs="Times New Roman"/>
          <w:color w:val="000000"/>
        </w:rPr>
        <w:t>).</w:t>
      </w:r>
    </w:p>
    <w:p w14:paraId="14F53DAE" w14:textId="77777777" w:rsidR="00741E2B" w:rsidRDefault="00741E2B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14:paraId="231A8754" w14:textId="34502B5F" w:rsidR="00DC28CC" w:rsidRDefault="00741E2B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11.5 Compliance Manager</w:t>
      </w:r>
      <w:r w:rsidR="0007665D">
        <w:rPr>
          <w:rFonts w:ascii="Times New Roman" w:eastAsia="Times New Roman" w:hAnsi="Times New Roman" w:cs="Times New Roman"/>
          <w:color w:val="000000"/>
        </w:rPr>
        <w:t>/Wipfli Assistance with Policies and Procedures</w:t>
      </w:r>
    </w:p>
    <w:p w14:paraId="4F0604F7" w14:textId="3AA79C73" w:rsidR="00DC28CC" w:rsidRDefault="00F37F35" w:rsidP="004C67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530" w:hanging="9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Jolene is asking to get assistance with </w:t>
      </w:r>
      <w:r w:rsidR="00341CE7"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</w:rPr>
        <w:t xml:space="preserve">olicy and </w:t>
      </w:r>
      <w:r w:rsidR="00341CE7"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</w:rPr>
        <w:t xml:space="preserve">rocedures. All </w:t>
      </w:r>
      <w:r w:rsidR="006E47A5">
        <w:rPr>
          <w:rFonts w:ascii="Times New Roman" w:eastAsia="Times New Roman" w:hAnsi="Times New Roman" w:cs="Times New Roman"/>
          <w:color w:val="000000"/>
        </w:rPr>
        <w:t>policies</w:t>
      </w:r>
      <w:r>
        <w:rPr>
          <w:rFonts w:ascii="Times New Roman" w:eastAsia="Times New Roman" w:hAnsi="Times New Roman" w:cs="Times New Roman"/>
          <w:color w:val="000000"/>
        </w:rPr>
        <w:t xml:space="preserve"> and </w:t>
      </w:r>
      <w:r w:rsidR="00516CD3">
        <w:rPr>
          <w:rFonts w:ascii="Times New Roman" w:eastAsia="Times New Roman" w:hAnsi="Times New Roman" w:cs="Times New Roman"/>
          <w:color w:val="000000"/>
        </w:rPr>
        <w:t>procedures</w:t>
      </w:r>
      <w:r>
        <w:rPr>
          <w:rFonts w:ascii="Times New Roman" w:eastAsia="Times New Roman" w:hAnsi="Times New Roman" w:cs="Times New Roman"/>
          <w:color w:val="000000"/>
        </w:rPr>
        <w:t xml:space="preserve"> need to be revised one by one</w:t>
      </w:r>
      <w:r w:rsidR="00516CD3">
        <w:rPr>
          <w:rFonts w:ascii="Times New Roman" w:eastAsia="Times New Roman" w:hAnsi="Times New Roman" w:cs="Times New Roman"/>
          <w:color w:val="000000"/>
        </w:rPr>
        <w:t xml:space="preserve"> to make sure they are following the </w:t>
      </w:r>
      <w:r w:rsidR="00486079">
        <w:rPr>
          <w:rFonts w:ascii="Times New Roman" w:eastAsia="Times New Roman" w:hAnsi="Times New Roman" w:cs="Times New Roman"/>
          <w:color w:val="000000"/>
        </w:rPr>
        <w:t>M</w:t>
      </w:r>
      <w:r w:rsidR="00013126">
        <w:rPr>
          <w:rFonts w:ascii="Times New Roman" w:eastAsia="Times New Roman" w:hAnsi="Times New Roman" w:cs="Times New Roman"/>
          <w:color w:val="000000"/>
        </w:rPr>
        <w:t>inimum</w:t>
      </w:r>
      <w:r w:rsidR="00486079">
        <w:rPr>
          <w:rFonts w:ascii="Times New Roman" w:eastAsia="Times New Roman" w:hAnsi="Times New Roman" w:cs="Times New Roman"/>
          <w:color w:val="000000"/>
        </w:rPr>
        <w:t xml:space="preserve"> </w:t>
      </w:r>
      <w:r w:rsidR="007A1034">
        <w:rPr>
          <w:rFonts w:ascii="Times New Roman" w:eastAsia="Times New Roman" w:hAnsi="Times New Roman" w:cs="Times New Roman"/>
          <w:color w:val="000000"/>
        </w:rPr>
        <w:t xml:space="preserve">Internal Controls </w:t>
      </w:r>
      <w:r w:rsidR="00486079">
        <w:rPr>
          <w:rFonts w:ascii="Times New Roman" w:eastAsia="Times New Roman" w:hAnsi="Times New Roman" w:cs="Times New Roman"/>
          <w:color w:val="000000"/>
        </w:rPr>
        <w:t>(</w:t>
      </w:r>
      <w:r w:rsidR="00516CD3">
        <w:rPr>
          <w:rFonts w:ascii="Times New Roman" w:eastAsia="Times New Roman" w:hAnsi="Times New Roman" w:cs="Times New Roman"/>
          <w:color w:val="000000"/>
        </w:rPr>
        <w:t>MICS</w:t>
      </w:r>
      <w:r w:rsidR="00486079">
        <w:rPr>
          <w:rFonts w:ascii="Times New Roman" w:eastAsia="Times New Roman" w:hAnsi="Times New Roman" w:cs="Times New Roman"/>
          <w:color w:val="000000"/>
        </w:rPr>
        <w:t>)</w:t>
      </w:r>
      <w:r w:rsidR="00516CD3">
        <w:rPr>
          <w:rFonts w:ascii="Times New Roman" w:eastAsia="Times New Roman" w:hAnsi="Times New Roman" w:cs="Times New Roman"/>
          <w:color w:val="000000"/>
        </w:rPr>
        <w:t xml:space="preserve"> and </w:t>
      </w:r>
      <w:r w:rsidR="00244E3D">
        <w:rPr>
          <w:rFonts w:ascii="Times New Roman" w:eastAsia="Times New Roman" w:hAnsi="Times New Roman" w:cs="Times New Roman"/>
          <w:color w:val="000000"/>
        </w:rPr>
        <w:t xml:space="preserve">Tribal Internal Control Standards </w:t>
      </w:r>
      <w:r w:rsidR="00486079">
        <w:rPr>
          <w:rFonts w:ascii="Times New Roman" w:eastAsia="Times New Roman" w:hAnsi="Times New Roman" w:cs="Times New Roman"/>
          <w:color w:val="000000"/>
        </w:rPr>
        <w:t>(</w:t>
      </w:r>
      <w:r w:rsidR="00516CD3">
        <w:rPr>
          <w:rFonts w:ascii="Times New Roman" w:eastAsia="Times New Roman" w:hAnsi="Times New Roman" w:cs="Times New Roman"/>
          <w:color w:val="000000"/>
        </w:rPr>
        <w:t>TICS</w:t>
      </w:r>
      <w:r w:rsidR="00486079">
        <w:rPr>
          <w:rFonts w:ascii="Times New Roman" w:eastAsia="Times New Roman" w:hAnsi="Times New Roman" w:cs="Times New Roman"/>
          <w:color w:val="000000"/>
        </w:rPr>
        <w:t>)</w:t>
      </w:r>
      <w:r w:rsidR="00516CD3">
        <w:rPr>
          <w:rFonts w:ascii="Times New Roman" w:eastAsia="Times New Roman" w:hAnsi="Times New Roman" w:cs="Times New Roman"/>
          <w:color w:val="000000"/>
        </w:rPr>
        <w:t>.</w:t>
      </w:r>
      <w:r w:rsidR="006E47A5">
        <w:rPr>
          <w:rFonts w:ascii="Times New Roman" w:eastAsia="Times New Roman" w:hAnsi="Times New Roman" w:cs="Times New Roman"/>
          <w:color w:val="000000"/>
        </w:rPr>
        <w:t xml:space="preserve"> Audit findings resulted from policies being approved without verifying alignment with MICS and TICS.</w:t>
      </w:r>
      <w:r w:rsidR="00E942F1">
        <w:rPr>
          <w:rFonts w:ascii="Times New Roman" w:eastAsia="Times New Roman" w:hAnsi="Times New Roman" w:cs="Times New Roman"/>
          <w:color w:val="000000"/>
        </w:rPr>
        <w:t xml:space="preserve"> Jolene is </w:t>
      </w:r>
      <w:r w:rsidR="006701A7">
        <w:rPr>
          <w:rFonts w:ascii="Times New Roman" w:eastAsia="Times New Roman" w:hAnsi="Times New Roman" w:cs="Times New Roman"/>
          <w:color w:val="000000"/>
        </w:rPr>
        <w:t>requesting</w:t>
      </w:r>
      <w:r w:rsidR="00E942F1">
        <w:rPr>
          <w:rFonts w:ascii="Times New Roman" w:eastAsia="Times New Roman" w:hAnsi="Times New Roman" w:cs="Times New Roman"/>
          <w:color w:val="000000"/>
        </w:rPr>
        <w:t xml:space="preserve"> review and validation support and ensuring policies meet compliance standards.</w:t>
      </w:r>
      <w:r w:rsidR="006701A7">
        <w:rPr>
          <w:rFonts w:ascii="Times New Roman" w:eastAsia="Times New Roman" w:hAnsi="Times New Roman" w:cs="Times New Roman"/>
          <w:color w:val="000000"/>
        </w:rPr>
        <w:t xml:space="preserve"> The EC agreed further discussion is required in executive session.</w:t>
      </w:r>
    </w:p>
    <w:p w14:paraId="7101CDCD" w14:textId="77777777" w:rsidR="0007665D" w:rsidRDefault="0007665D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14:paraId="78D3AEE6" w14:textId="5AE18233" w:rsidR="0007665D" w:rsidRDefault="0007665D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11.6 Food and Beverage</w:t>
      </w:r>
    </w:p>
    <w:p w14:paraId="186E29EE" w14:textId="2A9D5B09" w:rsidR="00341CE7" w:rsidRDefault="00D0458C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Jolene would like to meet with EC members along with Stephanie</w:t>
      </w:r>
      <w:r w:rsidR="00500172">
        <w:rPr>
          <w:rFonts w:ascii="Times New Roman" w:eastAsia="Times New Roman" w:hAnsi="Times New Roman" w:cs="Times New Roman"/>
          <w:color w:val="000000"/>
        </w:rPr>
        <w:t xml:space="preserve"> (food manager) to discuss making </w:t>
      </w:r>
      <w:r w:rsidR="00341CE7">
        <w:rPr>
          <w:rFonts w:ascii="Times New Roman" w:eastAsia="Times New Roman" w:hAnsi="Times New Roman" w:cs="Times New Roman"/>
          <w:color w:val="000000"/>
        </w:rPr>
        <w:t xml:space="preserve">some changes </w:t>
      </w:r>
      <w:r w:rsidR="00C43470">
        <w:rPr>
          <w:rFonts w:ascii="Times New Roman" w:eastAsia="Times New Roman" w:hAnsi="Times New Roman" w:cs="Times New Roman"/>
          <w:color w:val="000000"/>
        </w:rPr>
        <w:t>to</w:t>
      </w:r>
      <w:r w:rsidR="00341CE7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the menu.</w:t>
      </w:r>
      <w:r w:rsidR="00C43470">
        <w:rPr>
          <w:rFonts w:ascii="Times New Roman" w:eastAsia="Times New Roman" w:hAnsi="Times New Roman" w:cs="Times New Roman"/>
          <w:color w:val="000000"/>
        </w:rPr>
        <w:t xml:space="preserve"> Jolene stated Stephanie has some great ideas. </w:t>
      </w:r>
      <w:r w:rsidR="0028348C">
        <w:rPr>
          <w:rFonts w:ascii="Times New Roman" w:eastAsia="Times New Roman" w:hAnsi="Times New Roman" w:cs="Times New Roman"/>
          <w:color w:val="000000"/>
        </w:rPr>
        <w:t>Missty Slater</w:t>
      </w:r>
      <w:r w:rsidR="00C75170">
        <w:rPr>
          <w:rFonts w:ascii="Times New Roman" w:eastAsia="Times New Roman" w:hAnsi="Times New Roman" w:cs="Times New Roman"/>
          <w:color w:val="000000"/>
        </w:rPr>
        <w:t xml:space="preserve"> and EC</w:t>
      </w:r>
      <w:r w:rsidR="00AD5AE0">
        <w:rPr>
          <w:rFonts w:ascii="Times New Roman" w:eastAsia="Times New Roman" w:hAnsi="Times New Roman" w:cs="Times New Roman"/>
          <w:color w:val="000000"/>
        </w:rPr>
        <w:t xml:space="preserve"> would like a clear analysis of cost vs. revenue impact, ROI of proposed changes and operational efficiencies.</w:t>
      </w:r>
      <w:r w:rsidR="005C3449">
        <w:rPr>
          <w:rFonts w:ascii="Times New Roman" w:eastAsia="Times New Roman" w:hAnsi="Times New Roman" w:cs="Times New Roman"/>
          <w:color w:val="000000"/>
        </w:rPr>
        <w:t xml:space="preserve"> The EC has agreed to schedule a session with Food and Beverage leadership</w:t>
      </w:r>
      <w:r w:rsidR="00767751">
        <w:rPr>
          <w:rFonts w:ascii="Times New Roman" w:eastAsia="Times New Roman" w:hAnsi="Times New Roman" w:cs="Times New Roman"/>
          <w:color w:val="000000"/>
        </w:rPr>
        <w:t>.</w:t>
      </w:r>
    </w:p>
    <w:p w14:paraId="201C899F" w14:textId="77777777" w:rsidR="0007665D" w:rsidRDefault="0007665D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14:paraId="6572697B" w14:textId="3220A809" w:rsidR="0007665D" w:rsidRDefault="0007665D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11.7 Cabins</w:t>
      </w:r>
    </w:p>
    <w:p w14:paraId="0F7615A5" w14:textId="156A8EA3" w:rsidR="00767751" w:rsidRDefault="004B5EAB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Currently the cabin cleaning is contracted to Tonya Barber.</w:t>
      </w:r>
      <w:r w:rsidR="004E708C">
        <w:rPr>
          <w:rFonts w:ascii="Times New Roman" w:eastAsia="Times New Roman" w:hAnsi="Times New Roman" w:cs="Times New Roman"/>
          <w:color w:val="000000"/>
        </w:rPr>
        <w:t xml:space="preserve"> The cabin </w:t>
      </w:r>
      <w:r w:rsidR="007F4036">
        <w:rPr>
          <w:rFonts w:ascii="Times New Roman" w:eastAsia="Times New Roman" w:hAnsi="Times New Roman" w:cs="Times New Roman"/>
          <w:color w:val="000000"/>
        </w:rPr>
        <w:t>c</w:t>
      </w:r>
      <w:r w:rsidR="004E708C">
        <w:rPr>
          <w:rFonts w:ascii="Times New Roman" w:eastAsia="Times New Roman" w:hAnsi="Times New Roman" w:cs="Times New Roman"/>
          <w:color w:val="000000"/>
        </w:rPr>
        <w:t xml:space="preserve">leaners are subcontracted out to be cleaned by her. </w:t>
      </w:r>
      <w:r w:rsidR="00767751">
        <w:rPr>
          <w:rFonts w:ascii="Times New Roman" w:eastAsia="Times New Roman" w:hAnsi="Times New Roman" w:cs="Times New Roman"/>
          <w:color w:val="000000"/>
        </w:rPr>
        <w:t>Tonya has turned in her resignation</w:t>
      </w:r>
      <w:r w:rsidR="001417A9">
        <w:rPr>
          <w:rFonts w:ascii="Times New Roman" w:eastAsia="Times New Roman" w:hAnsi="Times New Roman" w:cs="Times New Roman"/>
          <w:color w:val="000000"/>
        </w:rPr>
        <w:t xml:space="preserve"> for cabin</w:t>
      </w:r>
      <w:r w:rsidR="004260B3">
        <w:rPr>
          <w:rFonts w:ascii="Times New Roman" w:eastAsia="Times New Roman" w:hAnsi="Times New Roman" w:cs="Times New Roman"/>
          <w:color w:val="000000"/>
        </w:rPr>
        <w:t xml:space="preserve"> cleaning</w:t>
      </w:r>
      <w:r w:rsidR="00767751">
        <w:rPr>
          <w:rFonts w:ascii="Times New Roman" w:eastAsia="Times New Roman" w:hAnsi="Times New Roman" w:cs="Times New Roman"/>
          <w:color w:val="000000"/>
        </w:rPr>
        <w:t xml:space="preserve"> today 4-29-2026</w:t>
      </w:r>
      <w:r w:rsidR="001417A9">
        <w:rPr>
          <w:rFonts w:ascii="Times New Roman" w:eastAsia="Times New Roman" w:hAnsi="Times New Roman" w:cs="Times New Roman"/>
          <w:color w:val="000000"/>
        </w:rPr>
        <w:t>.</w:t>
      </w:r>
      <w:r w:rsidR="002F6252">
        <w:rPr>
          <w:rFonts w:ascii="Times New Roman" w:eastAsia="Times New Roman" w:hAnsi="Times New Roman" w:cs="Times New Roman"/>
          <w:color w:val="000000"/>
        </w:rPr>
        <w:t xml:space="preserve"> Jolene is asking EC their thoughts of</w:t>
      </w:r>
      <w:r w:rsidR="00C36091">
        <w:rPr>
          <w:rFonts w:ascii="Times New Roman" w:eastAsia="Times New Roman" w:hAnsi="Times New Roman" w:cs="Times New Roman"/>
          <w:color w:val="000000"/>
        </w:rPr>
        <w:t xml:space="preserve"> </w:t>
      </w:r>
      <w:r w:rsidR="005B6E37">
        <w:rPr>
          <w:rFonts w:ascii="Times New Roman" w:eastAsia="Times New Roman" w:hAnsi="Times New Roman" w:cs="Times New Roman"/>
          <w:color w:val="000000"/>
        </w:rPr>
        <w:t>bringing</w:t>
      </w:r>
      <w:r w:rsidR="00C36091">
        <w:rPr>
          <w:rFonts w:ascii="Times New Roman" w:eastAsia="Times New Roman" w:hAnsi="Times New Roman" w:cs="Times New Roman"/>
          <w:color w:val="000000"/>
        </w:rPr>
        <w:t xml:space="preserve"> a </w:t>
      </w:r>
      <w:r w:rsidR="005B6E37">
        <w:rPr>
          <w:rFonts w:ascii="Times New Roman" w:eastAsia="Times New Roman" w:hAnsi="Times New Roman" w:cs="Times New Roman"/>
          <w:color w:val="000000"/>
        </w:rPr>
        <w:t xml:space="preserve">cabin </w:t>
      </w:r>
      <w:r w:rsidR="002F6252">
        <w:rPr>
          <w:rFonts w:ascii="Times New Roman" w:eastAsia="Times New Roman" w:hAnsi="Times New Roman" w:cs="Times New Roman"/>
          <w:color w:val="000000"/>
        </w:rPr>
        <w:t>cleaner</w:t>
      </w:r>
      <w:r w:rsidR="00C36091">
        <w:rPr>
          <w:rFonts w:ascii="Times New Roman" w:eastAsia="Times New Roman" w:hAnsi="Times New Roman" w:cs="Times New Roman"/>
          <w:color w:val="000000"/>
        </w:rPr>
        <w:t xml:space="preserve"> on as a casino employee.</w:t>
      </w:r>
      <w:r w:rsidR="005B6E37">
        <w:rPr>
          <w:rFonts w:ascii="Times New Roman" w:eastAsia="Times New Roman" w:hAnsi="Times New Roman" w:cs="Times New Roman"/>
          <w:color w:val="000000"/>
        </w:rPr>
        <w:t xml:space="preserve"> </w:t>
      </w:r>
      <w:r w:rsidR="007B34C5">
        <w:rPr>
          <w:rFonts w:ascii="Times New Roman" w:eastAsia="Times New Roman" w:hAnsi="Times New Roman" w:cs="Times New Roman"/>
          <w:color w:val="000000"/>
        </w:rPr>
        <w:t>The EC has agreed this topic needs further disc</w:t>
      </w:r>
      <w:r w:rsidR="00EC61DA">
        <w:rPr>
          <w:rFonts w:ascii="Times New Roman" w:eastAsia="Times New Roman" w:hAnsi="Times New Roman" w:cs="Times New Roman"/>
          <w:color w:val="000000"/>
        </w:rPr>
        <w:t>ussion in executive session.</w:t>
      </w:r>
    </w:p>
    <w:p w14:paraId="56AEBE6D" w14:textId="77777777" w:rsidR="0007665D" w:rsidRDefault="0007665D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14:paraId="1E41AED1" w14:textId="25712E6B" w:rsidR="0007665D" w:rsidRDefault="0007665D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11.8 ITPD Policy and Procedures </w:t>
      </w:r>
    </w:p>
    <w:p w14:paraId="0FA11555" w14:textId="56B93D33" w:rsidR="008A782F" w:rsidRDefault="00EE2BD2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Casino management presented </w:t>
      </w:r>
      <w:r w:rsidR="00786DCC">
        <w:rPr>
          <w:rFonts w:ascii="Times New Roman" w:eastAsia="Times New Roman" w:hAnsi="Times New Roman" w:cs="Times New Roman"/>
          <w:color w:val="000000"/>
        </w:rPr>
        <w:t>existing ITPD policies and procedures</w:t>
      </w:r>
      <w:r w:rsidR="00D4534F">
        <w:rPr>
          <w:rFonts w:ascii="Times New Roman" w:eastAsia="Times New Roman" w:hAnsi="Times New Roman" w:cs="Times New Roman"/>
          <w:color w:val="000000"/>
        </w:rPr>
        <w:t xml:space="preserve"> </w:t>
      </w:r>
      <w:r w:rsidR="000B6006">
        <w:rPr>
          <w:rFonts w:ascii="Times New Roman" w:eastAsia="Times New Roman" w:hAnsi="Times New Roman" w:cs="Times New Roman"/>
          <w:color w:val="000000"/>
        </w:rPr>
        <w:t>originally</w:t>
      </w:r>
      <w:r w:rsidR="00D4534F">
        <w:rPr>
          <w:rFonts w:ascii="Times New Roman" w:eastAsia="Times New Roman" w:hAnsi="Times New Roman" w:cs="Times New Roman"/>
          <w:color w:val="000000"/>
        </w:rPr>
        <w:t xml:space="preserve"> developed under prior police leadership. </w:t>
      </w:r>
      <w:r w:rsidR="00643933">
        <w:rPr>
          <w:rFonts w:ascii="Times New Roman" w:eastAsia="Times New Roman" w:hAnsi="Times New Roman" w:cs="Times New Roman"/>
          <w:color w:val="000000"/>
        </w:rPr>
        <w:t xml:space="preserve">The EC has agreed this topic needs further discussion in executive session. </w:t>
      </w:r>
    </w:p>
    <w:p w14:paraId="03226585" w14:textId="77777777" w:rsidR="0007665D" w:rsidRDefault="0007665D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14:paraId="03B1DC18" w14:textId="6B2CC41F" w:rsidR="0007665D" w:rsidRDefault="002E2ED1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11.9 Derby</w:t>
      </w:r>
    </w:p>
    <w:p w14:paraId="63A3C1AE" w14:textId="223ACC75" w:rsidR="00643933" w:rsidRDefault="00BD73EA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Jolene noted this </w:t>
      </w:r>
      <w:r w:rsidR="002A4FB8">
        <w:rPr>
          <w:rFonts w:ascii="Times New Roman" w:eastAsia="Times New Roman" w:hAnsi="Times New Roman" w:cs="Times New Roman"/>
          <w:color w:val="000000"/>
        </w:rPr>
        <w:t>year’s</w:t>
      </w:r>
      <w:r>
        <w:rPr>
          <w:rFonts w:ascii="Times New Roman" w:eastAsia="Times New Roman" w:hAnsi="Times New Roman" w:cs="Times New Roman"/>
          <w:color w:val="000000"/>
        </w:rPr>
        <w:t xml:space="preserve"> derby brought in more revenue this year than last year.</w:t>
      </w:r>
    </w:p>
    <w:p w14:paraId="79FCE8B9" w14:textId="77777777" w:rsidR="002E2ED1" w:rsidRDefault="002E2ED1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14:paraId="176976A9" w14:textId="16D012E4" w:rsidR="002E2ED1" w:rsidRDefault="002E2ED1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11.10 Personal Cellphones/Work Emails</w:t>
      </w:r>
      <w:r w:rsidR="00510C13">
        <w:rPr>
          <w:rFonts w:ascii="Times New Roman" w:eastAsia="Times New Roman" w:hAnsi="Times New Roman" w:cs="Times New Roman"/>
          <w:color w:val="000000"/>
        </w:rPr>
        <w:t xml:space="preserve"> (No Policy and Procedures)</w:t>
      </w:r>
    </w:p>
    <w:p w14:paraId="724DE078" w14:textId="69A210F7" w:rsidR="002A4FB8" w:rsidRDefault="002A4FB8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Jolene </w:t>
      </w:r>
      <w:r w:rsidR="005075F7">
        <w:rPr>
          <w:rFonts w:ascii="Times New Roman" w:eastAsia="Times New Roman" w:hAnsi="Times New Roman" w:cs="Times New Roman"/>
          <w:color w:val="000000"/>
        </w:rPr>
        <w:t>noted there is no policy and procedures with personal cellphones/work emails.</w:t>
      </w:r>
      <w:r w:rsidR="0086423E">
        <w:rPr>
          <w:rFonts w:ascii="Times New Roman" w:eastAsia="Times New Roman" w:hAnsi="Times New Roman" w:cs="Times New Roman"/>
          <w:color w:val="000000"/>
        </w:rPr>
        <w:t xml:space="preserve"> Missty Slater </w:t>
      </w:r>
      <w:r w:rsidR="00EE6B9E">
        <w:rPr>
          <w:rFonts w:ascii="Times New Roman" w:eastAsia="Times New Roman" w:hAnsi="Times New Roman" w:cs="Times New Roman"/>
          <w:color w:val="000000"/>
        </w:rPr>
        <w:t>recommends</w:t>
      </w:r>
      <w:r w:rsidR="0086423E">
        <w:rPr>
          <w:rFonts w:ascii="Times New Roman" w:eastAsia="Times New Roman" w:hAnsi="Times New Roman" w:cs="Times New Roman"/>
          <w:color w:val="000000"/>
        </w:rPr>
        <w:t xml:space="preserve"> getting work cellphones </w:t>
      </w:r>
      <w:r w:rsidR="00B52607">
        <w:rPr>
          <w:rFonts w:ascii="Times New Roman" w:eastAsia="Times New Roman" w:hAnsi="Times New Roman" w:cs="Times New Roman"/>
          <w:color w:val="000000"/>
        </w:rPr>
        <w:t xml:space="preserve">for cyber security reasons. James Keller suggested </w:t>
      </w:r>
      <w:r w:rsidR="00EE6B9E">
        <w:rPr>
          <w:rFonts w:ascii="Times New Roman" w:eastAsia="Times New Roman" w:hAnsi="Times New Roman" w:cs="Times New Roman"/>
          <w:color w:val="000000"/>
        </w:rPr>
        <w:t>checking</w:t>
      </w:r>
      <w:r w:rsidR="00B52607">
        <w:rPr>
          <w:rFonts w:ascii="Times New Roman" w:eastAsia="Times New Roman" w:hAnsi="Times New Roman" w:cs="Times New Roman"/>
          <w:color w:val="000000"/>
        </w:rPr>
        <w:t xml:space="preserve"> with IT support</w:t>
      </w:r>
      <w:r w:rsidR="00CA4DDC">
        <w:rPr>
          <w:rFonts w:ascii="Times New Roman" w:eastAsia="Times New Roman" w:hAnsi="Times New Roman" w:cs="Times New Roman"/>
          <w:color w:val="000000"/>
        </w:rPr>
        <w:t xml:space="preserve"> (Nick)</w:t>
      </w:r>
      <w:r w:rsidR="00EE6B9E">
        <w:rPr>
          <w:rFonts w:ascii="Times New Roman" w:eastAsia="Times New Roman" w:hAnsi="Times New Roman" w:cs="Times New Roman"/>
          <w:color w:val="000000"/>
        </w:rPr>
        <w:t xml:space="preserve"> and have him </w:t>
      </w:r>
      <w:r w:rsidR="00EE6B9E">
        <w:rPr>
          <w:rFonts w:ascii="Times New Roman" w:eastAsia="Times New Roman" w:hAnsi="Times New Roman" w:cs="Times New Roman"/>
          <w:color w:val="000000"/>
        </w:rPr>
        <w:lastRenderedPageBreak/>
        <w:t>work with Job.</w:t>
      </w:r>
      <w:r w:rsidR="00D32445">
        <w:rPr>
          <w:rFonts w:ascii="Times New Roman" w:eastAsia="Times New Roman" w:hAnsi="Times New Roman" w:cs="Times New Roman"/>
          <w:color w:val="000000"/>
        </w:rPr>
        <w:t xml:space="preserve"> Missty Slater </w:t>
      </w:r>
      <w:r w:rsidR="003F52CE">
        <w:rPr>
          <w:rFonts w:ascii="Times New Roman" w:eastAsia="Times New Roman" w:hAnsi="Times New Roman" w:cs="Times New Roman"/>
          <w:color w:val="000000"/>
        </w:rPr>
        <w:t>suggested making a formal policy for email access, device usage and data protection.</w:t>
      </w:r>
    </w:p>
    <w:p w14:paraId="6508E684" w14:textId="77777777" w:rsidR="00510C13" w:rsidRDefault="00510C13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14:paraId="4E37AA99" w14:textId="7A2E3F16" w:rsidR="00510C13" w:rsidRDefault="00510C13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11.11</w:t>
      </w:r>
      <w:r w:rsidR="00135B24">
        <w:rPr>
          <w:rFonts w:ascii="Times New Roman" w:eastAsia="Times New Roman" w:hAnsi="Times New Roman" w:cs="Times New Roman"/>
          <w:color w:val="000000"/>
        </w:rPr>
        <w:t xml:space="preserve"> Vacation and Training</w:t>
      </w:r>
    </w:p>
    <w:p w14:paraId="53F58FAC" w14:textId="7F6D4611" w:rsidR="00CA4DDC" w:rsidRDefault="00CA4DDC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Jolene will be taking </w:t>
      </w:r>
      <w:r w:rsidR="00082D29">
        <w:rPr>
          <w:rFonts w:ascii="Times New Roman" w:eastAsia="Times New Roman" w:hAnsi="Times New Roman" w:cs="Times New Roman"/>
          <w:color w:val="000000"/>
        </w:rPr>
        <w:t>personal leave</w:t>
      </w:r>
      <w:r w:rsidR="00EA4931">
        <w:rPr>
          <w:rFonts w:ascii="Times New Roman" w:eastAsia="Times New Roman" w:hAnsi="Times New Roman" w:cs="Times New Roman"/>
          <w:color w:val="000000"/>
        </w:rPr>
        <w:t xml:space="preserve"> with expected births within family. Jolene would like to attend</w:t>
      </w:r>
      <w:r w:rsidR="00C649D9">
        <w:rPr>
          <w:rFonts w:ascii="Times New Roman" w:eastAsia="Times New Roman" w:hAnsi="Times New Roman" w:cs="Times New Roman"/>
          <w:color w:val="000000"/>
        </w:rPr>
        <w:t xml:space="preserve"> NIGC “Back to Basics” training in Rapid City. The EC supports Jolenes attenda</w:t>
      </w:r>
      <w:r w:rsidR="00227A74">
        <w:rPr>
          <w:rFonts w:ascii="Times New Roman" w:eastAsia="Times New Roman" w:hAnsi="Times New Roman" w:cs="Times New Roman"/>
          <w:color w:val="000000"/>
        </w:rPr>
        <w:t>nce at NIIGC training along with potential other EC members attending.</w:t>
      </w:r>
    </w:p>
    <w:p w14:paraId="202D7A54" w14:textId="77777777" w:rsidR="00163B54" w:rsidRDefault="00163B54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14:paraId="11276F23" w14:textId="390DC025" w:rsidR="00163B54" w:rsidRDefault="00163B54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James Keller made a motion to enter executive session at 2:30PM</w:t>
      </w:r>
      <w:r w:rsidR="00520DA3">
        <w:rPr>
          <w:rFonts w:ascii="Times New Roman" w:eastAsia="Times New Roman" w:hAnsi="Times New Roman" w:cs="Times New Roman"/>
          <w:color w:val="000000"/>
        </w:rPr>
        <w:t>. Nathan Popejoy seconded the motion. The motion carried 3 in favor, 0 opposed.</w:t>
      </w:r>
    </w:p>
    <w:p w14:paraId="5E4A4D16" w14:textId="77777777" w:rsidR="00520DA3" w:rsidRDefault="00520DA3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14:paraId="2127662E" w14:textId="36246F66" w:rsidR="001E503E" w:rsidRDefault="00520DA3" w:rsidP="00E4196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Tony Fee made a motion to exit executive session at 3:05PM. James Keller seconded the motion. The motion carried 3 in favor, 0 opposed.</w:t>
      </w:r>
    </w:p>
    <w:p w14:paraId="48605496" w14:textId="77777777" w:rsidR="00346B7D" w:rsidRDefault="00346B7D" w:rsidP="00B3441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</w:p>
    <w:p w14:paraId="5A00C655" w14:textId="6F916E66" w:rsidR="00D5508A" w:rsidRDefault="00D5508A" w:rsidP="00D5508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Missty </w:t>
      </w:r>
      <w:r w:rsidR="00950900">
        <w:rPr>
          <w:rFonts w:ascii="Times New Roman" w:eastAsia="Times New Roman" w:hAnsi="Times New Roman" w:cs="Times New Roman"/>
          <w:color w:val="000000"/>
        </w:rPr>
        <w:t xml:space="preserve">Slater </w:t>
      </w:r>
      <w:r>
        <w:rPr>
          <w:rFonts w:ascii="Times New Roman" w:eastAsia="Times New Roman" w:hAnsi="Times New Roman" w:cs="Times New Roman"/>
          <w:color w:val="000000"/>
        </w:rPr>
        <w:t>noted that Jolene will be working with different vendors</w:t>
      </w:r>
      <w:r w:rsidR="001E503E">
        <w:rPr>
          <w:rFonts w:ascii="Times New Roman" w:eastAsia="Times New Roman" w:hAnsi="Times New Roman" w:cs="Times New Roman"/>
          <w:color w:val="000000"/>
        </w:rPr>
        <w:t xml:space="preserve"> and if she needs </w:t>
      </w:r>
      <w:r w:rsidR="00F75C8D">
        <w:rPr>
          <w:rFonts w:ascii="Times New Roman" w:eastAsia="Times New Roman" w:hAnsi="Times New Roman" w:cs="Times New Roman"/>
          <w:color w:val="000000"/>
        </w:rPr>
        <w:t>assistance</w:t>
      </w:r>
      <w:r w:rsidR="001E503E">
        <w:rPr>
          <w:rFonts w:ascii="Times New Roman" w:eastAsia="Times New Roman" w:hAnsi="Times New Roman" w:cs="Times New Roman"/>
          <w:color w:val="000000"/>
        </w:rPr>
        <w:t xml:space="preserve"> she will speak with Missty.</w:t>
      </w:r>
      <w:r w:rsidR="00F75C8D">
        <w:rPr>
          <w:rFonts w:ascii="Times New Roman" w:eastAsia="Times New Roman" w:hAnsi="Times New Roman" w:cs="Times New Roman"/>
          <w:color w:val="000000"/>
        </w:rPr>
        <w:t xml:space="preserve"> No vote taken.</w:t>
      </w:r>
    </w:p>
    <w:p w14:paraId="555A4C0A" w14:textId="77777777" w:rsidR="00346B7D" w:rsidRDefault="00346B7D" w:rsidP="00B3441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</w:p>
    <w:p w14:paraId="2A141399" w14:textId="4ED668B8" w:rsidR="00B3441B" w:rsidRDefault="00B3441B" w:rsidP="00B3441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ADJOURN</w:t>
      </w:r>
    </w:p>
    <w:p w14:paraId="678948D0" w14:textId="0ACF81CF" w:rsidR="007F0645" w:rsidRPr="006A25E4" w:rsidRDefault="00013821" w:rsidP="007F0645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Tony Fee </w:t>
      </w:r>
      <w:r w:rsidR="006A25E4">
        <w:rPr>
          <w:rFonts w:ascii="Times New Roman" w:eastAsia="Times New Roman" w:hAnsi="Times New Roman" w:cs="Times New Roman"/>
          <w:color w:val="000000"/>
        </w:rPr>
        <w:t>m</w:t>
      </w:r>
      <w:r w:rsidR="007F0645" w:rsidRPr="006A25E4">
        <w:rPr>
          <w:rFonts w:ascii="Times New Roman" w:eastAsia="Times New Roman" w:hAnsi="Times New Roman" w:cs="Times New Roman"/>
          <w:color w:val="000000"/>
        </w:rPr>
        <w:t>ade a motion to adjourn at</w:t>
      </w:r>
      <w:r>
        <w:rPr>
          <w:rFonts w:ascii="Times New Roman" w:eastAsia="Times New Roman" w:hAnsi="Times New Roman" w:cs="Times New Roman"/>
          <w:color w:val="000000"/>
        </w:rPr>
        <w:t xml:space="preserve"> 3:06</w:t>
      </w:r>
      <w:r w:rsidR="007F0645" w:rsidRPr="006A25E4">
        <w:rPr>
          <w:rFonts w:ascii="Times New Roman" w:eastAsia="Times New Roman" w:hAnsi="Times New Roman" w:cs="Times New Roman"/>
          <w:color w:val="000000"/>
        </w:rPr>
        <w:t xml:space="preserve"> PM. </w:t>
      </w:r>
      <w:r>
        <w:rPr>
          <w:rFonts w:ascii="Times New Roman" w:eastAsia="Times New Roman" w:hAnsi="Times New Roman" w:cs="Times New Roman"/>
          <w:color w:val="000000"/>
        </w:rPr>
        <w:t xml:space="preserve">Nathan Popejoy </w:t>
      </w:r>
      <w:r w:rsidR="006A25E4">
        <w:rPr>
          <w:rFonts w:ascii="Times New Roman" w:eastAsia="Times New Roman" w:hAnsi="Times New Roman" w:cs="Times New Roman"/>
          <w:color w:val="000000"/>
        </w:rPr>
        <w:t>s</w:t>
      </w:r>
      <w:r w:rsidR="007F0645" w:rsidRPr="006A25E4">
        <w:rPr>
          <w:rFonts w:ascii="Times New Roman" w:eastAsia="Times New Roman" w:hAnsi="Times New Roman" w:cs="Times New Roman"/>
          <w:color w:val="000000"/>
        </w:rPr>
        <w:t xml:space="preserve">econded the motion. The motion carried </w:t>
      </w:r>
      <w:r w:rsidR="006A25E4" w:rsidRPr="006A25E4">
        <w:rPr>
          <w:rFonts w:ascii="Times New Roman" w:eastAsia="Times New Roman" w:hAnsi="Times New Roman" w:cs="Times New Roman"/>
          <w:color w:val="000000"/>
        </w:rPr>
        <w:t>3 in favor, 0 opposed.</w:t>
      </w:r>
    </w:p>
    <w:p w14:paraId="667D1ED5" w14:textId="77777777" w:rsidR="00F03854" w:rsidRDefault="00F03854" w:rsidP="00B9341E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</w:p>
    <w:p w14:paraId="596F2FB6" w14:textId="77777777" w:rsidR="00F03854" w:rsidRPr="00CE681E" w:rsidRDefault="00F03854" w:rsidP="00B9341E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</w:p>
    <w:p w14:paraId="65AB08E7" w14:textId="77777777" w:rsidR="00F14E95" w:rsidRDefault="00F14E95">
      <w:pPr>
        <w:ind w:left="360"/>
        <w:rPr>
          <w:rFonts w:ascii="Times New Roman" w:eastAsia="Times New Roman" w:hAnsi="Times New Roman" w:cs="Times New Roman"/>
        </w:rPr>
      </w:pPr>
    </w:p>
    <w:p w14:paraId="0E8DBFF3" w14:textId="58541DE7" w:rsidR="00B8636D" w:rsidRDefault="008D05D6">
      <w:r>
        <w:rPr>
          <w:noProof/>
        </w:rPr>
        <w:pict w14:anchorId="5E053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Signature Line, Unsigned" style="width:192.15pt;height:95.85pt;mso-width-percent:0;mso-height-percent:0;mso-width-percent:0;mso-height-percent:0">
            <v:imagedata r:id="rId10" o:title=""/>
            <o:lock v:ext="edit" ungrouping="t" rotation="t" cropping="t" verticies="t" text="t" grouping="t"/>
            <o:signatureline v:ext="edit" id="{3B327D0B-1AF0-4C3D-9B86-63771D2B3E90}" provid="{00000000-0000-0000-0000-000000000000}" o:suggestedsigner="Missty Slater " o:suggestedsigner2="Chairwoman" o:suggestedsigneremail="chair@iowas.org" issignatureline="t"/>
          </v:shape>
        </w:pict>
      </w:r>
      <w:r w:rsidR="00281545">
        <w:t xml:space="preserve">                                  </w:t>
      </w:r>
      <w:r>
        <w:rPr>
          <w:noProof/>
        </w:rPr>
        <w:pict w14:anchorId="00BECF19">
          <v:shape id="_x0000_i1025" type="#_x0000_t75" alt="Signature Line, Unsigned" style="width:192.15pt;height:95.85pt;mso-width-percent:0;mso-height-percent:0;mso-width-percent:0;mso-height-percent:0">
            <v:imagedata r:id="rId11" o:title=""/>
            <o:lock v:ext="edit" ungrouping="t" rotation="t" cropping="t" verticies="t" text="t" grouping="t"/>
            <o:signatureline v:ext="edit" id="{9020F96B-0AD4-4B65-B169-3B07311DCB76}" provid="{00000000-0000-0000-0000-000000000000}" o:suggestedsigner="Anthony Fee" o:suggestedsigner2="Executive Committee Secretary" o:suggestedsigneremail="tony.fee@iowas.org" issignatureline="t"/>
          </v:shape>
        </w:pict>
      </w:r>
    </w:p>
    <w:p w14:paraId="6F0977E9" w14:textId="77777777" w:rsidR="00B8636D" w:rsidRDefault="00B8636D"/>
    <w:p w14:paraId="594A0D0B" w14:textId="77777777" w:rsidR="00B8636D" w:rsidRDefault="00B8636D"/>
    <w:sectPr w:rsidR="00B8636D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5FF83" w14:textId="77777777" w:rsidR="008D05D6" w:rsidRDefault="008D05D6">
      <w:pPr>
        <w:spacing w:after="0" w:line="240" w:lineRule="auto"/>
      </w:pPr>
      <w:r>
        <w:separator/>
      </w:r>
    </w:p>
  </w:endnote>
  <w:endnote w:type="continuationSeparator" w:id="0">
    <w:p w14:paraId="01C873D7" w14:textId="77777777" w:rsidR="008D05D6" w:rsidRDefault="008D0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7474A53D-9CAC-B94E-AA11-F04B17B329E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CC2555D4-ED6D-AE44-9E46-0235C57858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2ECA628-8551-084A-955A-637E884521AC}"/>
    <w:embedBold r:id="rId5" w:fontKey="{1772E954-51FD-AB44-AB03-92E63CB8DF9C}"/>
    <w:embedItalic r:id="rId6" w:fontKey="{EFD13172-7368-AB49-A3D3-819514C3375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FC1F9127-C6BE-704C-B2D0-2EA618D00BE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E576FA21-B51B-E74B-AF5D-9C819D9DE37D}"/>
    <w:embedBold r:id="rId9" w:fontKey="{D9FF385E-67AD-924E-8EB1-277757525052}"/>
    <w:embedItalic r:id="rId10" w:fontKey="{BA4BB1B3-8A32-0A4B-ABBD-51C9FF18772D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894A97A9-0067-C847-A055-9E24EFCEF5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9CDE9" w14:textId="77777777" w:rsidR="00B8636D" w:rsidRDefault="002815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0DD577D" w14:textId="77777777" w:rsidR="00B8636D" w:rsidRDefault="00B863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43DAB" w14:textId="77777777" w:rsidR="008D05D6" w:rsidRDefault="008D05D6">
      <w:pPr>
        <w:spacing w:after="0" w:line="240" w:lineRule="auto"/>
      </w:pPr>
      <w:r>
        <w:separator/>
      </w:r>
    </w:p>
  </w:footnote>
  <w:footnote w:type="continuationSeparator" w:id="0">
    <w:p w14:paraId="2A7D81A1" w14:textId="77777777" w:rsidR="008D05D6" w:rsidRDefault="008D0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EC0D1" w14:textId="6BD3A440" w:rsidR="00B8636D" w:rsidRDefault="00A86D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EC Weekly</w:t>
    </w:r>
    <w:r w:rsidR="00281545">
      <w:rPr>
        <w:rFonts w:ascii="Times New Roman" w:eastAsia="Times New Roman" w:hAnsi="Times New Roman" w:cs="Times New Roman"/>
        <w:color w:val="000000"/>
      </w:rPr>
      <w:t xml:space="preserve"> Meeting Minutes </w:t>
    </w:r>
    <w:r w:rsidR="00C6624C">
      <w:rPr>
        <w:rFonts w:ascii="Times New Roman" w:eastAsia="Times New Roman" w:hAnsi="Times New Roman" w:cs="Times New Roman"/>
        <w:color w:val="000000"/>
      </w:rPr>
      <w:t>4</w:t>
    </w:r>
    <w:r>
      <w:rPr>
        <w:rFonts w:ascii="Times New Roman" w:eastAsia="Times New Roman" w:hAnsi="Times New Roman" w:cs="Times New Roman"/>
        <w:color w:val="000000"/>
      </w:rPr>
      <w:t>-</w:t>
    </w:r>
    <w:r w:rsidR="00FF45B8">
      <w:rPr>
        <w:rFonts w:ascii="Times New Roman" w:eastAsia="Times New Roman" w:hAnsi="Times New Roman" w:cs="Times New Roman"/>
        <w:color w:val="000000"/>
      </w:rPr>
      <w:t>29</w:t>
    </w:r>
    <w:r>
      <w:rPr>
        <w:rFonts w:ascii="Times New Roman" w:eastAsia="Times New Roman" w:hAnsi="Times New Roman" w:cs="Times New Roman"/>
        <w:color w:val="000000"/>
      </w:rPr>
      <w:t>-2026</w:t>
    </w:r>
    <w:r>
      <w:rPr>
        <w:rFonts w:ascii="Times New Roman" w:eastAsia="Times New Roman" w:hAnsi="Times New Roman" w:cs="Times New Roman"/>
        <w:color w:val="000000"/>
      </w:rPr>
      <w:tab/>
    </w:r>
  </w:p>
  <w:p w14:paraId="32A7D0F1" w14:textId="77777777" w:rsidR="00B8636D" w:rsidRDefault="00B863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B077E2C" w14:textId="77777777" w:rsidR="00B8636D" w:rsidRDefault="00B863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0622B"/>
    <w:multiLevelType w:val="multilevel"/>
    <w:tmpl w:val="30DE434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45061C"/>
    <w:multiLevelType w:val="hybridMultilevel"/>
    <w:tmpl w:val="76C01C42"/>
    <w:lvl w:ilvl="0" w:tplc="718A4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D5739"/>
    <w:multiLevelType w:val="hybridMultilevel"/>
    <w:tmpl w:val="ECB8DAF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2DA47B6"/>
    <w:multiLevelType w:val="hybridMultilevel"/>
    <w:tmpl w:val="94E6E63C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4" w15:restartNumberingAfterBreak="0">
    <w:nsid w:val="25527655"/>
    <w:multiLevelType w:val="hybridMultilevel"/>
    <w:tmpl w:val="C764C7E0"/>
    <w:lvl w:ilvl="0" w:tplc="35AA492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0DE77AE"/>
    <w:multiLevelType w:val="hybridMultilevel"/>
    <w:tmpl w:val="845AD688"/>
    <w:lvl w:ilvl="0" w:tplc="086086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34064F1"/>
    <w:multiLevelType w:val="hybridMultilevel"/>
    <w:tmpl w:val="15362742"/>
    <w:lvl w:ilvl="0" w:tplc="4C3C181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80F3A9A"/>
    <w:multiLevelType w:val="multilevel"/>
    <w:tmpl w:val="E488EA30"/>
    <w:lvl w:ilvl="0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1440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3600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4680" w:hanging="144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b/>
        <w:bCs/>
      </w:rPr>
    </w:lvl>
  </w:abstractNum>
  <w:abstractNum w:abstractNumId="8" w15:restartNumberingAfterBreak="0">
    <w:nsid w:val="4E606CC3"/>
    <w:multiLevelType w:val="hybridMultilevel"/>
    <w:tmpl w:val="E1B69982"/>
    <w:lvl w:ilvl="0" w:tplc="7646D0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EE85A73"/>
    <w:multiLevelType w:val="multilevel"/>
    <w:tmpl w:val="0ADA8B2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0" w15:restartNumberingAfterBreak="0">
    <w:nsid w:val="4F4144C2"/>
    <w:multiLevelType w:val="hybridMultilevel"/>
    <w:tmpl w:val="603AE752"/>
    <w:lvl w:ilvl="0" w:tplc="3110B8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3E05261"/>
    <w:multiLevelType w:val="hybridMultilevel"/>
    <w:tmpl w:val="06BA6854"/>
    <w:lvl w:ilvl="0" w:tplc="B8E6EC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D36638A"/>
    <w:multiLevelType w:val="hybridMultilevel"/>
    <w:tmpl w:val="C0D420C8"/>
    <w:lvl w:ilvl="0" w:tplc="718A4B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69198606">
    <w:abstractNumId w:val="0"/>
  </w:num>
  <w:num w:numId="2" w16cid:durableId="1229345311">
    <w:abstractNumId w:val="7"/>
  </w:num>
  <w:num w:numId="3" w16cid:durableId="356590687">
    <w:abstractNumId w:val="9"/>
  </w:num>
  <w:num w:numId="4" w16cid:durableId="1018192281">
    <w:abstractNumId w:val="5"/>
  </w:num>
  <w:num w:numId="5" w16cid:durableId="2025596144">
    <w:abstractNumId w:val="8"/>
  </w:num>
  <w:num w:numId="6" w16cid:durableId="768159600">
    <w:abstractNumId w:val="10"/>
  </w:num>
  <w:num w:numId="7" w16cid:durableId="750010827">
    <w:abstractNumId w:val="11"/>
  </w:num>
  <w:num w:numId="8" w16cid:durableId="582304803">
    <w:abstractNumId w:val="3"/>
  </w:num>
  <w:num w:numId="9" w16cid:durableId="1024941532">
    <w:abstractNumId w:val="2"/>
  </w:num>
  <w:num w:numId="10" w16cid:durableId="1908757086">
    <w:abstractNumId w:val="4"/>
  </w:num>
  <w:num w:numId="11" w16cid:durableId="814224942">
    <w:abstractNumId w:val="6"/>
  </w:num>
  <w:num w:numId="12" w16cid:durableId="894782926">
    <w:abstractNumId w:val="1"/>
  </w:num>
  <w:num w:numId="13" w16cid:durableId="19803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embedTrueTypeFonts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D57"/>
    <w:rsid w:val="000010B6"/>
    <w:rsid w:val="00003AEA"/>
    <w:rsid w:val="00007A81"/>
    <w:rsid w:val="00010552"/>
    <w:rsid w:val="00011C67"/>
    <w:rsid w:val="00012A8E"/>
    <w:rsid w:val="00013126"/>
    <w:rsid w:val="00013373"/>
    <w:rsid w:val="00013821"/>
    <w:rsid w:val="00013F6D"/>
    <w:rsid w:val="00013F83"/>
    <w:rsid w:val="0001561A"/>
    <w:rsid w:val="00015E98"/>
    <w:rsid w:val="000214BB"/>
    <w:rsid w:val="000222E7"/>
    <w:rsid w:val="000227BC"/>
    <w:rsid w:val="0002329E"/>
    <w:rsid w:val="00023F53"/>
    <w:rsid w:val="00024E60"/>
    <w:rsid w:val="000332B2"/>
    <w:rsid w:val="000337EF"/>
    <w:rsid w:val="00034811"/>
    <w:rsid w:val="0003715E"/>
    <w:rsid w:val="00037E62"/>
    <w:rsid w:val="000408E4"/>
    <w:rsid w:val="00040DB6"/>
    <w:rsid w:val="000414EB"/>
    <w:rsid w:val="00041B6A"/>
    <w:rsid w:val="00042115"/>
    <w:rsid w:val="00045547"/>
    <w:rsid w:val="00046B2B"/>
    <w:rsid w:val="00047EE5"/>
    <w:rsid w:val="000533CB"/>
    <w:rsid w:val="000537A1"/>
    <w:rsid w:val="000540ED"/>
    <w:rsid w:val="000561CC"/>
    <w:rsid w:val="00057F8F"/>
    <w:rsid w:val="000604B0"/>
    <w:rsid w:val="00061631"/>
    <w:rsid w:val="00062869"/>
    <w:rsid w:val="000642CA"/>
    <w:rsid w:val="00064C52"/>
    <w:rsid w:val="00070F45"/>
    <w:rsid w:val="00071F98"/>
    <w:rsid w:val="000721D9"/>
    <w:rsid w:val="00072F33"/>
    <w:rsid w:val="0007665D"/>
    <w:rsid w:val="00077DF5"/>
    <w:rsid w:val="000802E5"/>
    <w:rsid w:val="0008074E"/>
    <w:rsid w:val="00080D6C"/>
    <w:rsid w:val="00080FA2"/>
    <w:rsid w:val="00082540"/>
    <w:rsid w:val="00082B42"/>
    <w:rsid w:val="00082D29"/>
    <w:rsid w:val="0008634D"/>
    <w:rsid w:val="00086943"/>
    <w:rsid w:val="00092A96"/>
    <w:rsid w:val="000946E9"/>
    <w:rsid w:val="00094BB7"/>
    <w:rsid w:val="00096281"/>
    <w:rsid w:val="000A133C"/>
    <w:rsid w:val="000A17BD"/>
    <w:rsid w:val="000A1C2E"/>
    <w:rsid w:val="000A2A63"/>
    <w:rsid w:val="000A3381"/>
    <w:rsid w:val="000A484E"/>
    <w:rsid w:val="000A4D6B"/>
    <w:rsid w:val="000A6673"/>
    <w:rsid w:val="000A7CFA"/>
    <w:rsid w:val="000B115A"/>
    <w:rsid w:val="000B11AD"/>
    <w:rsid w:val="000B1A9D"/>
    <w:rsid w:val="000B47E5"/>
    <w:rsid w:val="000B6006"/>
    <w:rsid w:val="000C016F"/>
    <w:rsid w:val="000C183C"/>
    <w:rsid w:val="000C21BC"/>
    <w:rsid w:val="000C229F"/>
    <w:rsid w:val="000C22C1"/>
    <w:rsid w:val="000C2C2F"/>
    <w:rsid w:val="000C3272"/>
    <w:rsid w:val="000C33D3"/>
    <w:rsid w:val="000C583F"/>
    <w:rsid w:val="000C6F9F"/>
    <w:rsid w:val="000C7FCA"/>
    <w:rsid w:val="000D1DF3"/>
    <w:rsid w:val="000D2C95"/>
    <w:rsid w:val="000D4FDC"/>
    <w:rsid w:val="000D6CE5"/>
    <w:rsid w:val="000D6F90"/>
    <w:rsid w:val="000E1479"/>
    <w:rsid w:val="000E1DD8"/>
    <w:rsid w:val="000E2EA2"/>
    <w:rsid w:val="000E4B87"/>
    <w:rsid w:val="000E71BA"/>
    <w:rsid w:val="000E75B2"/>
    <w:rsid w:val="000E7F90"/>
    <w:rsid w:val="000F1906"/>
    <w:rsid w:val="000F38E3"/>
    <w:rsid w:val="000F3AC9"/>
    <w:rsid w:val="00100D07"/>
    <w:rsid w:val="00103737"/>
    <w:rsid w:val="0010437B"/>
    <w:rsid w:val="001055F0"/>
    <w:rsid w:val="0010585B"/>
    <w:rsid w:val="00111E30"/>
    <w:rsid w:val="00113DF6"/>
    <w:rsid w:val="001148C4"/>
    <w:rsid w:val="00115682"/>
    <w:rsid w:val="00120E95"/>
    <w:rsid w:val="0012143A"/>
    <w:rsid w:val="00122FCF"/>
    <w:rsid w:val="00126134"/>
    <w:rsid w:val="0012790C"/>
    <w:rsid w:val="00130F6C"/>
    <w:rsid w:val="00131AB9"/>
    <w:rsid w:val="00134A76"/>
    <w:rsid w:val="00135B24"/>
    <w:rsid w:val="001417A9"/>
    <w:rsid w:val="00141856"/>
    <w:rsid w:val="001433DE"/>
    <w:rsid w:val="00144080"/>
    <w:rsid w:val="001462E9"/>
    <w:rsid w:val="00146BFD"/>
    <w:rsid w:val="0014789C"/>
    <w:rsid w:val="00150E2F"/>
    <w:rsid w:val="001543A4"/>
    <w:rsid w:val="001543AB"/>
    <w:rsid w:val="0015745D"/>
    <w:rsid w:val="0016279B"/>
    <w:rsid w:val="0016388C"/>
    <w:rsid w:val="00163B54"/>
    <w:rsid w:val="001705DE"/>
    <w:rsid w:val="00171572"/>
    <w:rsid w:val="00172475"/>
    <w:rsid w:val="00172847"/>
    <w:rsid w:val="00172DFF"/>
    <w:rsid w:val="0017420B"/>
    <w:rsid w:val="00175877"/>
    <w:rsid w:val="001763E7"/>
    <w:rsid w:val="00177639"/>
    <w:rsid w:val="00177D51"/>
    <w:rsid w:val="00180F38"/>
    <w:rsid w:val="00181FEF"/>
    <w:rsid w:val="00182DCD"/>
    <w:rsid w:val="00183708"/>
    <w:rsid w:val="001864BF"/>
    <w:rsid w:val="001909C2"/>
    <w:rsid w:val="001915FD"/>
    <w:rsid w:val="00194F0F"/>
    <w:rsid w:val="0019741F"/>
    <w:rsid w:val="00197EBC"/>
    <w:rsid w:val="001A1096"/>
    <w:rsid w:val="001A1125"/>
    <w:rsid w:val="001A6AFC"/>
    <w:rsid w:val="001B0116"/>
    <w:rsid w:val="001B0277"/>
    <w:rsid w:val="001B067E"/>
    <w:rsid w:val="001B0B98"/>
    <w:rsid w:val="001B74EE"/>
    <w:rsid w:val="001C067B"/>
    <w:rsid w:val="001C1AAD"/>
    <w:rsid w:val="001C2369"/>
    <w:rsid w:val="001C2659"/>
    <w:rsid w:val="001C4F4E"/>
    <w:rsid w:val="001C5B81"/>
    <w:rsid w:val="001C5DFE"/>
    <w:rsid w:val="001C77C9"/>
    <w:rsid w:val="001C7978"/>
    <w:rsid w:val="001D1017"/>
    <w:rsid w:val="001D3D29"/>
    <w:rsid w:val="001D4290"/>
    <w:rsid w:val="001D44A3"/>
    <w:rsid w:val="001D556D"/>
    <w:rsid w:val="001D6958"/>
    <w:rsid w:val="001E503E"/>
    <w:rsid w:val="001E611B"/>
    <w:rsid w:val="001E618D"/>
    <w:rsid w:val="001F11CA"/>
    <w:rsid w:val="001F71B6"/>
    <w:rsid w:val="002005A3"/>
    <w:rsid w:val="00201C58"/>
    <w:rsid w:val="002024BF"/>
    <w:rsid w:val="00202ABA"/>
    <w:rsid w:val="00202BCC"/>
    <w:rsid w:val="00204DA8"/>
    <w:rsid w:val="00207F6E"/>
    <w:rsid w:val="002100B7"/>
    <w:rsid w:val="00210D8E"/>
    <w:rsid w:val="002221A2"/>
    <w:rsid w:val="00224B78"/>
    <w:rsid w:val="002264F9"/>
    <w:rsid w:val="002268D6"/>
    <w:rsid w:val="00226C9D"/>
    <w:rsid w:val="00226FA4"/>
    <w:rsid w:val="002272AC"/>
    <w:rsid w:val="00227A74"/>
    <w:rsid w:val="00227F5C"/>
    <w:rsid w:val="00232856"/>
    <w:rsid w:val="0023422D"/>
    <w:rsid w:val="00235124"/>
    <w:rsid w:val="002357FC"/>
    <w:rsid w:val="00235E11"/>
    <w:rsid w:val="0023701B"/>
    <w:rsid w:val="00237D2A"/>
    <w:rsid w:val="002411DE"/>
    <w:rsid w:val="0024172E"/>
    <w:rsid w:val="00242F24"/>
    <w:rsid w:val="00244E3D"/>
    <w:rsid w:val="0024677B"/>
    <w:rsid w:val="00247292"/>
    <w:rsid w:val="00247407"/>
    <w:rsid w:val="00256AB9"/>
    <w:rsid w:val="00257CC9"/>
    <w:rsid w:val="00265122"/>
    <w:rsid w:val="00265B88"/>
    <w:rsid w:val="00265EBB"/>
    <w:rsid w:val="002674FC"/>
    <w:rsid w:val="002712D7"/>
    <w:rsid w:val="0027375A"/>
    <w:rsid w:val="00273B42"/>
    <w:rsid w:val="00273B8A"/>
    <w:rsid w:val="00274C12"/>
    <w:rsid w:val="0027695A"/>
    <w:rsid w:val="0028071C"/>
    <w:rsid w:val="00281545"/>
    <w:rsid w:val="00281E9D"/>
    <w:rsid w:val="00282E85"/>
    <w:rsid w:val="0028348C"/>
    <w:rsid w:val="0028443F"/>
    <w:rsid w:val="0028571C"/>
    <w:rsid w:val="00285AE7"/>
    <w:rsid w:val="002862D3"/>
    <w:rsid w:val="0029026A"/>
    <w:rsid w:val="00293D39"/>
    <w:rsid w:val="002945F4"/>
    <w:rsid w:val="00297216"/>
    <w:rsid w:val="00297281"/>
    <w:rsid w:val="002A094E"/>
    <w:rsid w:val="002A1B21"/>
    <w:rsid w:val="002A4770"/>
    <w:rsid w:val="002A4FB8"/>
    <w:rsid w:val="002A5407"/>
    <w:rsid w:val="002A5D97"/>
    <w:rsid w:val="002B0518"/>
    <w:rsid w:val="002B5978"/>
    <w:rsid w:val="002B6F34"/>
    <w:rsid w:val="002C08BC"/>
    <w:rsid w:val="002C52D8"/>
    <w:rsid w:val="002C5BC0"/>
    <w:rsid w:val="002C6902"/>
    <w:rsid w:val="002C6B67"/>
    <w:rsid w:val="002C72FF"/>
    <w:rsid w:val="002D0320"/>
    <w:rsid w:val="002D0F7F"/>
    <w:rsid w:val="002D1022"/>
    <w:rsid w:val="002D1113"/>
    <w:rsid w:val="002D2B4B"/>
    <w:rsid w:val="002D4350"/>
    <w:rsid w:val="002D5473"/>
    <w:rsid w:val="002D5813"/>
    <w:rsid w:val="002D745E"/>
    <w:rsid w:val="002E2ED1"/>
    <w:rsid w:val="002E6C48"/>
    <w:rsid w:val="002F1591"/>
    <w:rsid w:val="002F6252"/>
    <w:rsid w:val="0030023B"/>
    <w:rsid w:val="00301B6C"/>
    <w:rsid w:val="003034AB"/>
    <w:rsid w:val="00303C49"/>
    <w:rsid w:val="00304599"/>
    <w:rsid w:val="00305DC4"/>
    <w:rsid w:val="00310656"/>
    <w:rsid w:val="003113DC"/>
    <w:rsid w:val="00314D5C"/>
    <w:rsid w:val="00315C81"/>
    <w:rsid w:val="00315FA7"/>
    <w:rsid w:val="00316BD3"/>
    <w:rsid w:val="003171A7"/>
    <w:rsid w:val="00317880"/>
    <w:rsid w:val="00321377"/>
    <w:rsid w:val="00321745"/>
    <w:rsid w:val="00321770"/>
    <w:rsid w:val="00322ACA"/>
    <w:rsid w:val="0032344F"/>
    <w:rsid w:val="00330011"/>
    <w:rsid w:val="00332F9B"/>
    <w:rsid w:val="00333EE5"/>
    <w:rsid w:val="00334903"/>
    <w:rsid w:val="003364CA"/>
    <w:rsid w:val="00336E1B"/>
    <w:rsid w:val="00340173"/>
    <w:rsid w:val="00341CE7"/>
    <w:rsid w:val="00341F23"/>
    <w:rsid w:val="0034291C"/>
    <w:rsid w:val="00342B76"/>
    <w:rsid w:val="00342C4C"/>
    <w:rsid w:val="003450B3"/>
    <w:rsid w:val="0034646C"/>
    <w:rsid w:val="00346B7D"/>
    <w:rsid w:val="00346EB6"/>
    <w:rsid w:val="00350124"/>
    <w:rsid w:val="00350FA5"/>
    <w:rsid w:val="00351730"/>
    <w:rsid w:val="00353861"/>
    <w:rsid w:val="003546AB"/>
    <w:rsid w:val="003560A6"/>
    <w:rsid w:val="00357130"/>
    <w:rsid w:val="00357468"/>
    <w:rsid w:val="00360CB5"/>
    <w:rsid w:val="00360FAF"/>
    <w:rsid w:val="0036422E"/>
    <w:rsid w:val="00371103"/>
    <w:rsid w:val="00380C12"/>
    <w:rsid w:val="003835B2"/>
    <w:rsid w:val="00384ACE"/>
    <w:rsid w:val="00385A0A"/>
    <w:rsid w:val="00385C79"/>
    <w:rsid w:val="003868CF"/>
    <w:rsid w:val="00391132"/>
    <w:rsid w:val="003916B7"/>
    <w:rsid w:val="00393BD9"/>
    <w:rsid w:val="00394AB8"/>
    <w:rsid w:val="003955C1"/>
    <w:rsid w:val="0039583F"/>
    <w:rsid w:val="003A428A"/>
    <w:rsid w:val="003A4CC1"/>
    <w:rsid w:val="003A7842"/>
    <w:rsid w:val="003A7AE6"/>
    <w:rsid w:val="003B1CFA"/>
    <w:rsid w:val="003B2227"/>
    <w:rsid w:val="003B283C"/>
    <w:rsid w:val="003B28AA"/>
    <w:rsid w:val="003B3944"/>
    <w:rsid w:val="003B3ACD"/>
    <w:rsid w:val="003B3D01"/>
    <w:rsid w:val="003B3DFF"/>
    <w:rsid w:val="003B4097"/>
    <w:rsid w:val="003C1777"/>
    <w:rsid w:val="003C2A11"/>
    <w:rsid w:val="003C4674"/>
    <w:rsid w:val="003C54AD"/>
    <w:rsid w:val="003D087A"/>
    <w:rsid w:val="003D11C4"/>
    <w:rsid w:val="003D3A60"/>
    <w:rsid w:val="003E2F7E"/>
    <w:rsid w:val="003E4B37"/>
    <w:rsid w:val="003E5420"/>
    <w:rsid w:val="003E5642"/>
    <w:rsid w:val="003E62F7"/>
    <w:rsid w:val="003E6F1A"/>
    <w:rsid w:val="003E7606"/>
    <w:rsid w:val="003E7DA6"/>
    <w:rsid w:val="003F0C7E"/>
    <w:rsid w:val="003F1336"/>
    <w:rsid w:val="003F52CE"/>
    <w:rsid w:val="003F7942"/>
    <w:rsid w:val="003F7DB2"/>
    <w:rsid w:val="004044EF"/>
    <w:rsid w:val="00405633"/>
    <w:rsid w:val="004056A4"/>
    <w:rsid w:val="00406524"/>
    <w:rsid w:val="00406970"/>
    <w:rsid w:val="00406C2A"/>
    <w:rsid w:val="00412803"/>
    <w:rsid w:val="00412F9F"/>
    <w:rsid w:val="00413EC2"/>
    <w:rsid w:val="00414FF9"/>
    <w:rsid w:val="00415819"/>
    <w:rsid w:val="0041749E"/>
    <w:rsid w:val="004231CC"/>
    <w:rsid w:val="004256AC"/>
    <w:rsid w:val="004260B3"/>
    <w:rsid w:val="00432D8C"/>
    <w:rsid w:val="004349A3"/>
    <w:rsid w:val="00435477"/>
    <w:rsid w:val="004359C5"/>
    <w:rsid w:val="00436AAC"/>
    <w:rsid w:val="00436D68"/>
    <w:rsid w:val="00440880"/>
    <w:rsid w:val="00441CEE"/>
    <w:rsid w:val="00442026"/>
    <w:rsid w:val="0044264E"/>
    <w:rsid w:val="00443438"/>
    <w:rsid w:val="00443A4D"/>
    <w:rsid w:val="004446C6"/>
    <w:rsid w:val="00444F3B"/>
    <w:rsid w:val="00446B98"/>
    <w:rsid w:val="00450D74"/>
    <w:rsid w:val="004521E8"/>
    <w:rsid w:val="0045521E"/>
    <w:rsid w:val="0045555D"/>
    <w:rsid w:val="00455F79"/>
    <w:rsid w:val="004604D4"/>
    <w:rsid w:val="00463126"/>
    <w:rsid w:val="00463478"/>
    <w:rsid w:val="00464A4B"/>
    <w:rsid w:val="00465768"/>
    <w:rsid w:val="00467031"/>
    <w:rsid w:val="00467E7E"/>
    <w:rsid w:val="00471079"/>
    <w:rsid w:val="004721A1"/>
    <w:rsid w:val="00472348"/>
    <w:rsid w:val="00472907"/>
    <w:rsid w:val="00473ED6"/>
    <w:rsid w:val="004741E2"/>
    <w:rsid w:val="00475724"/>
    <w:rsid w:val="004760A8"/>
    <w:rsid w:val="0047627C"/>
    <w:rsid w:val="00476494"/>
    <w:rsid w:val="00481CCE"/>
    <w:rsid w:val="0048257F"/>
    <w:rsid w:val="00482DFC"/>
    <w:rsid w:val="004838BE"/>
    <w:rsid w:val="00484180"/>
    <w:rsid w:val="00486079"/>
    <w:rsid w:val="00487BA4"/>
    <w:rsid w:val="0049130A"/>
    <w:rsid w:val="00491453"/>
    <w:rsid w:val="004914AC"/>
    <w:rsid w:val="004929FE"/>
    <w:rsid w:val="00493737"/>
    <w:rsid w:val="00495F54"/>
    <w:rsid w:val="004971E9"/>
    <w:rsid w:val="004A0E7A"/>
    <w:rsid w:val="004A0EA6"/>
    <w:rsid w:val="004A1964"/>
    <w:rsid w:val="004A7F30"/>
    <w:rsid w:val="004B234C"/>
    <w:rsid w:val="004B2E1E"/>
    <w:rsid w:val="004B5458"/>
    <w:rsid w:val="004B59C7"/>
    <w:rsid w:val="004B5A5A"/>
    <w:rsid w:val="004B5EAB"/>
    <w:rsid w:val="004B7466"/>
    <w:rsid w:val="004B7AD2"/>
    <w:rsid w:val="004B7CE2"/>
    <w:rsid w:val="004B7E09"/>
    <w:rsid w:val="004C2E5A"/>
    <w:rsid w:val="004C4D98"/>
    <w:rsid w:val="004C67E1"/>
    <w:rsid w:val="004C7FCE"/>
    <w:rsid w:val="004D30D0"/>
    <w:rsid w:val="004D3B80"/>
    <w:rsid w:val="004D5695"/>
    <w:rsid w:val="004E0B22"/>
    <w:rsid w:val="004E2703"/>
    <w:rsid w:val="004E4CE3"/>
    <w:rsid w:val="004E5B2C"/>
    <w:rsid w:val="004E708C"/>
    <w:rsid w:val="004E74E6"/>
    <w:rsid w:val="004F008E"/>
    <w:rsid w:val="004F0F76"/>
    <w:rsid w:val="004F34E0"/>
    <w:rsid w:val="004F4932"/>
    <w:rsid w:val="004F4D3D"/>
    <w:rsid w:val="004F5BD7"/>
    <w:rsid w:val="004F62C2"/>
    <w:rsid w:val="004F6D16"/>
    <w:rsid w:val="00500172"/>
    <w:rsid w:val="005005E7"/>
    <w:rsid w:val="005014AD"/>
    <w:rsid w:val="00503F3D"/>
    <w:rsid w:val="005075F7"/>
    <w:rsid w:val="00510320"/>
    <w:rsid w:val="00510C13"/>
    <w:rsid w:val="005123A9"/>
    <w:rsid w:val="005140BA"/>
    <w:rsid w:val="0051526F"/>
    <w:rsid w:val="00516232"/>
    <w:rsid w:val="00516443"/>
    <w:rsid w:val="00516CD3"/>
    <w:rsid w:val="005201A4"/>
    <w:rsid w:val="00520998"/>
    <w:rsid w:val="00520DA3"/>
    <w:rsid w:val="0052122B"/>
    <w:rsid w:val="005213A7"/>
    <w:rsid w:val="00521D0F"/>
    <w:rsid w:val="005224B9"/>
    <w:rsid w:val="005228B7"/>
    <w:rsid w:val="0052314D"/>
    <w:rsid w:val="0052466E"/>
    <w:rsid w:val="0052536F"/>
    <w:rsid w:val="00526F63"/>
    <w:rsid w:val="00530783"/>
    <w:rsid w:val="00534E7E"/>
    <w:rsid w:val="0053788E"/>
    <w:rsid w:val="005405FD"/>
    <w:rsid w:val="005438BA"/>
    <w:rsid w:val="00544B56"/>
    <w:rsid w:val="00551006"/>
    <w:rsid w:val="00551FDC"/>
    <w:rsid w:val="00553C5F"/>
    <w:rsid w:val="00554333"/>
    <w:rsid w:val="005572AA"/>
    <w:rsid w:val="005600F6"/>
    <w:rsid w:val="00561376"/>
    <w:rsid w:val="00563D2F"/>
    <w:rsid w:val="00565BF5"/>
    <w:rsid w:val="00573103"/>
    <w:rsid w:val="00573E11"/>
    <w:rsid w:val="00574FAF"/>
    <w:rsid w:val="00575A42"/>
    <w:rsid w:val="005769B0"/>
    <w:rsid w:val="00577D2B"/>
    <w:rsid w:val="00580964"/>
    <w:rsid w:val="00581F86"/>
    <w:rsid w:val="00582AFC"/>
    <w:rsid w:val="00586948"/>
    <w:rsid w:val="00587D85"/>
    <w:rsid w:val="00590651"/>
    <w:rsid w:val="00590BC4"/>
    <w:rsid w:val="00591BA5"/>
    <w:rsid w:val="005928B3"/>
    <w:rsid w:val="005945B3"/>
    <w:rsid w:val="00596286"/>
    <w:rsid w:val="005A0152"/>
    <w:rsid w:val="005A1C0A"/>
    <w:rsid w:val="005A1EA9"/>
    <w:rsid w:val="005A6BCC"/>
    <w:rsid w:val="005A76F4"/>
    <w:rsid w:val="005B01F7"/>
    <w:rsid w:val="005B1FBE"/>
    <w:rsid w:val="005B255A"/>
    <w:rsid w:val="005B2AA9"/>
    <w:rsid w:val="005B558C"/>
    <w:rsid w:val="005B6E37"/>
    <w:rsid w:val="005B7FF4"/>
    <w:rsid w:val="005C00B1"/>
    <w:rsid w:val="005C0CB7"/>
    <w:rsid w:val="005C2595"/>
    <w:rsid w:val="005C3449"/>
    <w:rsid w:val="005D030E"/>
    <w:rsid w:val="005D52CE"/>
    <w:rsid w:val="005D75DA"/>
    <w:rsid w:val="005E1583"/>
    <w:rsid w:val="005E1843"/>
    <w:rsid w:val="005E2532"/>
    <w:rsid w:val="005E4252"/>
    <w:rsid w:val="005F13C0"/>
    <w:rsid w:val="005F1E26"/>
    <w:rsid w:val="005F227E"/>
    <w:rsid w:val="005F5B55"/>
    <w:rsid w:val="005F7365"/>
    <w:rsid w:val="005F77A3"/>
    <w:rsid w:val="005F7BBA"/>
    <w:rsid w:val="0060303B"/>
    <w:rsid w:val="00604777"/>
    <w:rsid w:val="00604FC5"/>
    <w:rsid w:val="006052D0"/>
    <w:rsid w:val="00605C8F"/>
    <w:rsid w:val="0060724B"/>
    <w:rsid w:val="00607CFB"/>
    <w:rsid w:val="006126CC"/>
    <w:rsid w:val="00617CD6"/>
    <w:rsid w:val="00621CDE"/>
    <w:rsid w:val="00624CFF"/>
    <w:rsid w:val="00626DBF"/>
    <w:rsid w:val="00631501"/>
    <w:rsid w:val="00633533"/>
    <w:rsid w:val="00633FCF"/>
    <w:rsid w:val="006341E6"/>
    <w:rsid w:val="0063438F"/>
    <w:rsid w:val="006344C9"/>
    <w:rsid w:val="00643933"/>
    <w:rsid w:val="00644782"/>
    <w:rsid w:val="006475AF"/>
    <w:rsid w:val="00647D8A"/>
    <w:rsid w:val="0065056C"/>
    <w:rsid w:val="00650592"/>
    <w:rsid w:val="006513C6"/>
    <w:rsid w:val="00651A44"/>
    <w:rsid w:val="00652427"/>
    <w:rsid w:val="00652EF0"/>
    <w:rsid w:val="0065563D"/>
    <w:rsid w:val="00660D7A"/>
    <w:rsid w:val="00662EF2"/>
    <w:rsid w:val="006639C1"/>
    <w:rsid w:val="00663DE5"/>
    <w:rsid w:val="0066636F"/>
    <w:rsid w:val="00666DAF"/>
    <w:rsid w:val="00667DC4"/>
    <w:rsid w:val="006701A7"/>
    <w:rsid w:val="0067165D"/>
    <w:rsid w:val="00675DEB"/>
    <w:rsid w:val="00676CCA"/>
    <w:rsid w:val="006773F2"/>
    <w:rsid w:val="006801D8"/>
    <w:rsid w:val="00681C2F"/>
    <w:rsid w:val="006820E1"/>
    <w:rsid w:val="00682D24"/>
    <w:rsid w:val="00683D53"/>
    <w:rsid w:val="0069102D"/>
    <w:rsid w:val="00692C2F"/>
    <w:rsid w:val="00693919"/>
    <w:rsid w:val="00694158"/>
    <w:rsid w:val="006957D2"/>
    <w:rsid w:val="006A25E4"/>
    <w:rsid w:val="006A3250"/>
    <w:rsid w:val="006A3EB0"/>
    <w:rsid w:val="006A500C"/>
    <w:rsid w:val="006A705C"/>
    <w:rsid w:val="006A74F7"/>
    <w:rsid w:val="006B07D7"/>
    <w:rsid w:val="006B2FF9"/>
    <w:rsid w:val="006B3441"/>
    <w:rsid w:val="006B37BC"/>
    <w:rsid w:val="006B4D03"/>
    <w:rsid w:val="006B717B"/>
    <w:rsid w:val="006C2D59"/>
    <w:rsid w:val="006C2F13"/>
    <w:rsid w:val="006C3F91"/>
    <w:rsid w:val="006C4344"/>
    <w:rsid w:val="006C43E7"/>
    <w:rsid w:val="006C4448"/>
    <w:rsid w:val="006C447A"/>
    <w:rsid w:val="006C5177"/>
    <w:rsid w:val="006C5496"/>
    <w:rsid w:val="006C6E98"/>
    <w:rsid w:val="006D076C"/>
    <w:rsid w:val="006D0E2E"/>
    <w:rsid w:val="006D231D"/>
    <w:rsid w:val="006D32FA"/>
    <w:rsid w:val="006D3899"/>
    <w:rsid w:val="006D5815"/>
    <w:rsid w:val="006D6134"/>
    <w:rsid w:val="006D6369"/>
    <w:rsid w:val="006D67E2"/>
    <w:rsid w:val="006D6FC3"/>
    <w:rsid w:val="006E186B"/>
    <w:rsid w:val="006E1A30"/>
    <w:rsid w:val="006E1FDB"/>
    <w:rsid w:val="006E3AAA"/>
    <w:rsid w:val="006E47A5"/>
    <w:rsid w:val="006E4BA4"/>
    <w:rsid w:val="006F15D0"/>
    <w:rsid w:val="006F3AB5"/>
    <w:rsid w:val="006F5B2A"/>
    <w:rsid w:val="0070000B"/>
    <w:rsid w:val="00701B49"/>
    <w:rsid w:val="00701F9E"/>
    <w:rsid w:val="00704BB0"/>
    <w:rsid w:val="00705076"/>
    <w:rsid w:val="00705E09"/>
    <w:rsid w:val="00705F08"/>
    <w:rsid w:val="007119FC"/>
    <w:rsid w:val="007143A1"/>
    <w:rsid w:val="0071447F"/>
    <w:rsid w:val="00714E06"/>
    <w:rsid w:val="00715550"/>
    <w:rsid w:val="00715E22"/>
    <w:rsid w:val="00715F59"/>
    <w:rsid w:val="007169D6"/>
    <w:rsid w:val="00716A58"/>
    <w:rsid w:val="0071706D"/>
    <w:rsid w:val="00717235"/>
    <w:rsid w:val="00717838"/>
    <w:rsid w:val="0072546F"/>
    <w:rsid w:val="00725C09"/>
    <w:rsid w:val="00725E74"/>
    <w:rsid w:val="0072630F"/>
    <w:rsid w:val="0073540E"/>
    <w:rsid w:val="007365B3"/>
    <w:rsid w:val="00736AFE"/>
    <w:rsid w:val="007374BA"/>
    <w:rsid w:val="0074019F"/>
    <w:rsid w:val="00741C8C"/>
    <w:rsid w:val="00741E2B"/>
    <w:rsid w:val="00742BD1"/>
    <w:rsid w:val="00743037"/>
    <w:rsid w:val="00743CD0"/>
    <w:rsid w:val="0074675A"/>
    <w:rsid w:val="00752656"/>
    <w:rsid w:val="007534AF"/>
    <w:rsid w:val="007641F0"/>
    <w:rsid w:val="007653A9"/>
    <w:rsid w:val="0076628F"/>
    <w:rsid w:val="00767751"/>
    <w:rsid w:val="00767D6B"/>
    <w:rsid w:val="00770886"/>
    <w:rsid w:val="0077118C"/>
    <w:rsid w:val="00775EBA"/>
    <w:rsid w:val="007761BF"/>
    <w:rsid w:val="007762FA"/>
    <w:rsid w:val="007803BF"/>
    <w:rsid w:val="0078171F"/>
    <w:rsid w:val="00782174"/>
    <w:rsid w:val="00783992"/>
    <w:rsid w:val="007866B0"/>
    <w:rsid w:val="00786DCC"/>
    <w:rsid w:val="00791361"/>
    <w:rsid w:val="007918BB"/>
    <w:rsid w:val="007925C0"/>
    <w:rsid w:val="0079260D"/>
    <w:rsid w:val="007926AC"/>
    <w:rsid w:val="00795666"/>
    <w:rsid w:val="007A0211"/>
    <w:rsid w:val="007A1034"/>
    <w:rsid w:val="007B1E03"/>
    <w:rsid w:val="007B34C5"/>
    <w:rsid w:val="007B65F2"/>
    <w:rsid w:val="007C02C9"/>
    <w:rsid w:val="007C0EEB"/>
    <w:rsid w:val="007C2DB1"/>
    <w:rsid w:val="007C337D"/>
    <w:rsid w:val="007C4D98"/>
    <w:rsid w:val="007C4E7B"/>
    <w:rsid w:val="007C51BC"/>
    <w:rsid w:val="007C5DF2"/>
    <w:rsid w:val="007C7EFB"/>
    <w:rsid w:val="007D2213"/>
    <w:rsid w:val="007D4B75"/>
    <w:rsid w:val="007D5AD2"/>
    <w:rsid w:val="007E3811"/>
    <w:rsid w:val="007E5937"/>
    <w:rsid w:val="007E6CDC"/>
    <w:rsid w:val="007E79A2"/>
    <w:rsid w:val="007E7DC1"/>
    <w:rsid w:val="007F0645"/>
    <w:rsid w:val="007F1370"/>
    <w:rsid w:val="007F35D6"/>
    <w:rsid w:val="007F4036"/>
    <w:rsid w:val="007F4995"/>
    <w:rsid w:val="007F5EE4"/>
    <w:rsid w:val="007F6A37"/>
    <w:rsid w:val="007F7E2F"/>
    <w:rsid w:val="00801034"/>
    <w:rsid w:val="00801811"/>
    <w:rsid w:val="00805BF0"/>
    <w:rsid w:val="00806B52"/>
    <w:rsid w:val="00806C0F"/>
    <w:rsid w:val="008104F9"/>
    <w:rsid w:val="00811AD5"/>
    <w:rsid w:val="00813929"/>
    <w:rsid w:val="0081466E"/>
    <w:rsid w:val="00814BD9"/>
    <w:rsid w:val="008159D8"/>
    <w:rsid w:val="00815F2C"/>
    <w:rsid w:val="00816145"/>
    <w:rsid w:val="00817407"/>
    <w:rsid w:val="00817B35"/>
    <w:rsid w:val="00820E4F"/>
    <w:rsid w:val="008217B3"/>
    <w:rsid w:val="00822E66"/>
    <w:rsid w:val="008249D0"/>
    <w:rsid w:val="00825E2C"/>
    <w:rsid w:val="00830E79"/>
    <w:rsid w:val="008339F4"/>
    <w:rsid w:val="008343FE"/>
    <w:rsid w:val="00835610"/>
    <w:rsid w:val="00840775"/>
    <w:rsid w:val="00841B5E"/>
    <w:rsid w:val="00851334"/>
    <w:rsid w:val="008514E2"/>
    <w:rsid w:val="008522D3"/>
    <w:rsid w:val="00852318"/>
    <w:rsid w:val="00852A10"/>
    <w:rsid w:val="00852A3D"/>
    <w:rsid w:val="00852FDA"/>
    <w:rsid w:val="00854391"/>
    <w:rsid w:val="00854AC1"/>
    <w:rsid w:val="00855444"/>
    <w:rsid w:val="00857018"/>
    <w:rsid w:val="0086225C"/>
    <w:rsid w:val="00863F54"/>
    <w:rsid w:val="0086423E"/>
    <w:rsid w:val="00864B2C"/>
    <w:rsid w:val="00865891"/>
    <w:rsid w:val="00865906"/>
    <w:rsid w:val="00866BA2"/>
    <w:rsid w:val="00870FAB"/>
    <w:rsid w:val="00873981"/>
    <w:rsid w:val="00876690"/>
    <w:rsid w:val="0087720D"/>
    <w:rsid w:val="0087798C"/>
    <w:rsid w:val="0088281E"/>
    <w:rsid w:val="008846C2"/>
    <w:rsid w:val="00890667"/>
    <w:rsid w:val="00891025"/>
    <w:rsid w:val="0089272C"/>
    <w:rsid w:val="00894132"/>
    <w:rsid w:val="00895CFB"/>
    <w:rsid w:val="00897E74"/>
    <w:rsid w:val="008A1712"/>
    <w:rsid w:val="008A41FC"/>
    <w:rsid w:val="008A5F82"/>
    <w:rsid w:val="008A75B4"/>
    <w:rsid w:val="008A782F"/>
    <w:rsid w:val="008A7E68"/>
    <w:rsid w:val="008B0CBE"/>
    <w:rsid w:val="008B0DE0"/>
    <w:rsid w:val="008B48D4"/>
    <w:rsid w:val="008B69DE"/>
    <w:rsid w:val="008C24DE"/>
    <w:rsid w:val="008C2810"/>
    <w:rsid w:val="008C2A03"/>
    <w:rsid w:val="008C2DA6"/>
    <w:rsid w:val="008C3079"/>
    <w:rsid w:val="008C56C8"/>
    <w:rsid w:val="008C606F"/>
    <w:rsid w:val="008D05D6"/>
    <w:rsid w:val="008D12A0"/>
    <w:rsid w:val="008D25B9"/>
    <w:rsid w:val="008D2766"/>
    <w:rsid w:val="008D50AB"/>
    <w:rsid w:val="008E001B"/>
    <w:rsid w:val="008E1327"/>
    <w:rsid w:val="008E3A46"/>
    <w:rsid w:val="008E3DED"/>
    <w:rsid w:val="008E5946"/>
    <w:rsid w:val="008E5D04"/>
    <w:rsid w:val="008E6184"/>
    <w:rsid w:val="008E6EB1"/>
    <w:rsid w:val="008F4A8A"/>
    <w:rsid w:val="008F5607"/>
    <w:rsid w:val="008F63AE"/>
    <w:rsid w:val="008F67C3"/>
    <w:rsid w:val="008F77E3"/>
    <w:rsid w:val="008F7D99"/>
    <w:rsid w:val="009006A8"/>
    <w:rsid w:val="00900A20"/>
    <w:rsid w:val="009030A8"/>
    <w:rsid w:val="0090345F"/>
    <w:rsid w:val="00906064"/>
    <w:rsid w:val="00906945"/>
    <w:rsid w:val="00906B2F"/>
    <w:rsid w:val="00907506"/>
    <w:rsid w:val="00912587"/>
    <w:rsid w:val="009136E9"/>
    <w:rsid w:val="0091424F"/>
    <w:rsid w:val="00915184"/>
    <w:rsid w:val="00917A8D"/>
    <w:rsid w:val="00921B23"/>
    <w:rsid w:val="00922812"/>
    <w:rsid w:val="00922989"/>
    <w:rsid w:val="009241FA"/>
    <w:rsid w:val="00925200"/>
    <w:rsid w:val="009255DB"/>
    <w:rsid w:val="009308B4"/>
    <w:rsid w:val="00930E0A"/>
    <w:rsid w:val="0093172C"/>
    <w:rsid w:val="009319B6"/>
    <w:rsid w:val="00931AEF"/>
    <w:rsid w:val="0093246B"/>
    <w:rsid w:val="009331F3"/>
    <w:rsid w:val="00933CE0"/>
    <w:rsid w:val="00934C7D"/>
    <w:rsid w:val="009358E8"/>
    <w:rsid w:val="009363F9"/>
    <w:rsid w:val="00936D16"/>
    <w:rsid w:val="0093768D"/>
    <w:rsid w:val="00942FE6"/>
    <w:rsid w:val="00943E4E"/>
    <w:rsid w:val="00943F8A"/>
    <w:rsid w:val="00944F0B"/>
    <w:rsid w:val="00950900"/>
    <w:rsid w:val="009514B5"/>
    <w:rsid w:val="009523EB"/>
    <w:rsid w:val="00952DF7"/>
    <w:rsid w:val="00953894"/>
    <w:rsid w:val="0095458E"/>
    <w:rsid w:val="009552C6"/>
    <w:rsid w:val="00955E74"/>
    <w:rsid w:val="00956C2B"/>
    <w:rsid w:val="009577C3"/>
    <w:rsid w:val="00960ECE"/>
    <w:rsid w:val="00964334"/>
    <w:rsid w:val="00964B9B"/>
    <w:rsid w:val="00965257"/>
    <w:rsid w:val="00966C00"/>
    <w:rsid w:val="00966C6B"/>
    <w:rsid w:val="0096778B"/>
    <w:rsid w:val="00967FB8"/>
    <w:rsid w:val="009758B8"/>
    <w:rsid w:val="009760EE"/>
    <w:rsid w:val="009776F3"/>
    <w:rsid w:val="009777C8"/>
    <w:rsid w:val="00985CC3"/>
    <w:rsid w:val="00986664"/>
    <w:rsid w:val="009870EE"/>
    <w:rsid w:val="0098737D"/>
    <w:rsid w:val="009906A4"/>
    <w:rsid w:val="00991A28"/>
    <w:rsid w:val="009947FC"/>
    <w:rsid w:val="00996C59"/>
    <w:rsid w:val="00997983"/>
    <w:rsid w:val="00997E3C"/>
    <w:rsid w:val="009A11A8"/>
    <w:rsid w:val="009A144F"/>
    <w:rsid w:val="009A6134"/>
    <w:rsid w:val="009A6547"/>
    <w:rsid w:val="009A710E"/>
    <w:rsid w:val="009A77AC"/>
    <w:rsid w:val="009A7C5D"/>
    <w:rsid w:val="009A7E3D"/>
    <w:rsid w:val="009B0358"/>
    <w:rsid w:val="009B2BDC"/>
    <w:rsid w:val="009B3091"/>
    <w:rsid w:val="009B3D9C"/>
    <w:rsid w:val="009B3DC1"/>
    <w:rsid w:val="009B3E4B"/>
    <w:rsid w:val="009B4681"/>
    <w:rsid w:val="009C0868"/>
    <w:rsid w:val="009C24C1"/>
    <w:rsid w:val="009C28DE"/>
    <w:rsid w:val="009C31F8"/>
    <w:rsid w:val="009C446D"/>
    <w:rsid w:val="009C47E3"/>
    <w:rsid w:val="009C4932"/>
    <w:rsid w:val="009C5BB5"/>
    <w:rsid w:val="009D13F6"/>
    <w:rsid w:val="009D246B"/>
    <w:rsid w:val="009D279D"/>
    <w:rsid w:val="009D325F"/>
    <w:rsid w:val="009D3C92"/>
    <w:rsid w:val="009D3D51"/>
    <w:rsid w:val="009D6FB1"/>
    <w:rsid w:val="009D6FB8"/>
    <w:rsid w:val="009D6FCD"/>
    <w:rsid w:val="009E1924"/>
    <w:rsid w:val="009E464C"/>
    <w:rsid w:val="009E6FFE"/>
    <w:rsid w:val="009E7B77"/>
    <w:rsid w:val="009F008F"/>
    <w:rsid w:val="009F0225"/>
    <w:rsid w:val="009F0769"/>
    <w:rsid w:val="009F20AF"/>
    <w:rsid w:val="009F239C"/>
    <w:rsid w:val="009F2894"/>
    <w:rsid w:val="009F2E17"/>
    <w:rsid w:val="00A027E7"/>
    <w:rsid w:val="00A04141"/>
    <w:rsid w:val="00A05736"/>
    <w:rsid w:val="00A063D7"/>
    <w:rsid w:val="00A117D4"/>
    <w:rsid w:val="00A1232D"/>
    <w:rsid w:val="00A12B55"/>
    <w:rsid w:val="00A13B20"/>
    <w:rsid w:val="00A17E11"/>
    <w:rsid w:val="00A22081"/>
    <w:rsid w:val="00A2553F"/>
    <w:rsid w:val="00A30592"/>
    <w:rsid w:val="00A3089A"/>
    <w:rsid w:val="00A30B85"/>
    <w:rsid w:val="00A32414"/>
    <w:rsid w:val="00A33C76"/>
    <w:rsid w:val="00A34255"/>
    <w:rsid w:val="00A36600"/>
    <w:rsid w:val="00A3712A"/>
    <w:rsid w:val="00A4137F"/>
    <w:rsid w:val="00A42627"/>
    <w:rsid w:val="00A4455A"/>
    <w:rsid w:val="00A44D06"/>
    <w:rsid w:val="00A50AAC"/>
    <w:rsid w:val="00A513CB"/>
    <w:rsid w:val="00A51EEF"/>
    <w:rsid w:val="00A5556E"/>
    <w:rsid w:val="00A6261B"/>
    <w:rsid w:val="00A6332A"/>
    <w:rsid w:val="00A63371"/>
    <w:rsid w:val="00A64546"/>
    <w:rsid w:val="00A648EF"/>
    <w:rsid w:val="00A64A2C"/>
    <w:rsid w:val="00A65BDC"/>
    <w:rsid w:val="00A663C4"/>
    <w:rsid w:val="00A702DB"/>
    <w:rsid w:val="00A8152C"/>
    <w:rsid w:val="00A83742"/>
    <w:rsid w:val="00A83B5C"/>
    <w:rsid w:val="00A83B6E"/>
    <w:rsid w:val="00A84FDE"/>
    <w:rsid w:val="00A853F3"/>
    <w:rsid w:val="00A86D57"/>
    <w:rsid w:val="00A8764D"/>
    <w:rsid w:val="00A87800"/>
    <w:rsid w:val="00A9088C"/>
    <w:rsid w:val="00A91F28"/>
    <w:rsid w:val="00A931FF"/>
    <w:rsid w:val="00A94C75"/>
    <w:rsid w:val="00A97CC1"/>
    <w:rsid w:val="00AA03CF"/>
    <w:rsid w:val="00AA168F"/>
    <w:rsid w:val="00AA6A32"/>
    <w:rsid w:val="00AB03F8"/>
    <w:rsid w:val="00AB0516"/>
    <w:rsid w:val="00AB261E"/>
    <w:rsid w:val="00AB52FD"/>
    <w:rsid w:val="00AB6DC7"/>
    <w:rsid w:val="00AB785D"/>
    <w:rsid w:val="00AC0C40"/>
    <w:rsid w:val="00AC2283"/>
    <w:rsid w:val="00AC3549"/>
    <w:rsid w:val="00AC3C6F"/>
    <w:rsid w:val="00AC5C4D"/>
    <w:rsid w:val="00AD0455"/>
    <w:rsid w:val="00AD1F7B"/>
    <w:rsid w:val="00AD3F72"/>
    <w:rsid w:val="00AD5AE0"/>
    <w:rsid w:val="00AE07CD"/>
    <w:rsid w:val="00AE0D55"/>
    <w:rsid w:val="00AE1920"/>
    <w:rsid w:val="00AE31D0"/>
    <w:rsid w:val="00AE477A"/>
    <w:rsid w:val="00AE492E"/>
    <w:rsid w:val="00AE4AA2"/>
    <w:rsid w:val="00AF00C4"/>
    <w:rsid w:val="00AF0C49"/>
    <w:rsid w:val="00AF15CE"/>
    <w:rsid w:val="00AF1DDA"/>
    <w:rsid w:val="00AF43C2"/>
    <w:rsid w:val="00AF5434"/>
    <w:rsid w:val="00AF5BFA"/>
    <w:rsid w:val="00AF6458"/>
    <w:rsid w:val="00B01631"/>
    <w:rsid w:val="00B030F2"/>
    <w:rsid w:val="00B03AD6"/>
    <w:rsid w:val="00B050B3"/>
    <w:rsid w:val="00B0597E"/>
    <w:rsid w:val="00B067FC"/>
    <w:rsid w:val="00B11CF5"/>
    <w:rsid w:val="00B12DBF"/>
    <w:rsid w:val="00B14D0F"/>
    <w:rsid w:val="00B1648C"/>
    <w:rsid w:val="00B16B3E"/>
    <w:rsid w:val="00B21902"/>
    <w:rsid w:val="00B21E88"/>
    <w:rsid w:val="00B221E4"/>
    <w:rsid w:val="00B2319A"/>
    <w:rsid w:val="00B2384F"/>
    <w:rsid w:val="00B247B2"/>
    <w:rsid w:val="00B2481B"/>
    <w:rsid w:val="00B24942"/>
    <w:rsid w:val="00B2603D"/>
    <w:rsid w:val="00B27AB1"/>
    <w:rsid w:val="00B3248F"/>
    <w:rsid w:val="00B341EF"/>
    <w:rsid w:val="00B3441B"/>
    <w:rsid w:val="00B41D0D"/>
    <w:rsid w:val="00B41E23"/>
    <w:rsid w:val="00B4444A"/>
    <w:rsid w:val="00B45598"/>
    <w:rsid w:val="00B466C1"/>
    <w:rsid w:val="00B52607"/>
    <w:rsid w:val="00B52FF6"/>
    <w:rsid w:val="00B5321C"/>
    <w:rsid w:val="00B533B3"/>
    <w:rsid w:val="00B61509"/>
    <w:rsid w:val="00B62509"/>
    <w:rsid w:val="00B634A1"/>
    <w:rsid w:val="00B6390C"/>
    <w:rsid w:val="00B6656B"/>
    <w:rsid w:val="00B70886"/>
    <w:rsid w:val="00B71756"/>
    <w:rsid w:val="00B72A53"/>
    <w:rsid w:val="00B73779"/>
    <w:rsid w:val="00B75BDE"/>
    <w:rsid w:val="00B769F8"/>
    <w:rsid w:val="00B80470"/>
    <w:rsid w:val="00B80694"/>
    <w:rsid w:val="00B81E06"/>
    <w:rsid w:val="00B852C1"/>
    <w:rsid w:val="00B8568A"/>
    <w:rsid w:val="00B8636D"/>
    <w:rsid w:val="00B86DA6"/>
    <w:rsid w:val="00B874B7"/>
    <w:rsid w:val="00B909A8"/>
    <w:rsid w:val="00B9285A"/>
    <w:rsid w:val="00B932B2"/>
    <w:rsid w:val="00B9341E"/>
    <w:rsid w:val="00B9429B"/>
    <w:rsid w:val="00B94622"/>
    <w:rsid w:val="00B949BD"/>
    <w:rsid w:val="00B97EF6"/>
    <w:rsid w:val="00BA1126"/>
    <w:rsid w:val="00BA1A16"/>
    <w:rsid w:val="00BA2F88"/>
    <w:rsid w:val="00BA4501"/>
    <w:rsid w:val="00BA70B7"/>
    <w:rsid w:val="00BB04C3"/>
    <w:rsid w:val="00BB08BE"/>
    <w:rsid w:val="00BB1110"/>
    <w:rsid w:val="00BB1862"/>
    <w:rsid w:val="00BB3278"/>
    <w:rsid w:val="00BB36E6"/>
    <w:rsid w:val="00BB5079"/>
    <w:rsid w:val="00BB633A"/>
    <w:rsid w:val="00BB77F1"/>
    <w:rsid w:val="00BB79BB"/>
    <w:rsid w:val="00BC03F3"/>
    <w:rsid w:val="00BC386F"/>
    <w:rsid w:val="00BC7439"/>
    <w:rsid w:val="00BD0D95"/>
    <w:rsid w:val="00BD0E38"/>
    <w:rsid w:val="00BD0F07"/>
    <w:rsid w:val="00BD0FC2"/>
    <w:rsid w:val="00BD3F1F"/>
    <w:rsid w:val="00BD5842"/>
    <w:rsid w:val="00BD67F7"/>
    <w:rsid w:val="00BD73EA"/>
    <w:rsid w:val="00BD7D16"/>
    <w:rsid w:val="00BE1B36"/>
    <w:rsid w:val="00BE26C9"/>
    <w:rsid w:val="00BE2776"/>
    <w:rsid w:val="00BE675D"/>
    <w:rsid w:val="00BF13B5"/>
    <w:rsid w:val="00BF2400"/>
    <w:rsid w:val="00BF4610"/>
    <w:rsid w:val="00BF6361"/>
    <w:rsid w:val="00BF6CE8"/>
    <w:rsid w:val="00BF6ED3"/>
    <w:rsid w:val="00BF7EE8"/>
    <w:rsid w:val="00C066FC"/>
    <w:rsid w:val="00C11360"/>
    <w:rsid w:val="00C14AB5"/>
    <w:rsid w:val="00C17B40"/>
    <w:rsid w:val="00C21875"/>
    <w:rsid w:val="00C25C84"/>
    <w:rsid w:val="00C274A2"/>
    <w:rsid w:val="00C275FF"/>
    <w:rsid w:val="00C27C0E"/>
    <w:rsid w:val="00C30DD4"/>
    <w:rsid w:val="00C30E9A"/>
    <w:rsid w:val="00C31112"/>
    <w:rsid w:val="00C32CEF"/>
    <w:rsid w:val="00C36091"/>
    <w:rsid w:val="00C3692C"/>
    <w:rsid w:val="00C37B0A"/>
    <w:rsid w:val="00C40E58"/>
    <w:rsid w:val="00C433AC"/>
    <w:rsid w:val="00C43470"/>
    <w:rsid w:val="00C445F2"/>
    <w:rsid w:val="00C466BF"/>
    <w:rsid w:val="00C47700"/>
    <w:rsid w:val="00C507EB"/>
    <w:rsid w:val="00C52317"/>
    <w:rsid w:val="00C52951"/>
    <w:rsid w:val="00C53F89"/>
    <w:rsid w:val="00C55486"/>
    <w:rsid w:val="00C55F96"/>
    <w:rsid w:val="00C56428"/>
    <w:rsid w:val="00C56A87"/>
    <w:rsid w:val="00C60208"/>
    <w:rsid w:val="00C60C7C"/>
    <w:rsid w:val="00C613EE"/>
    <w:rsid w:val="00C649D9"/>
    <w:rsid w:val="00C64F20"/>
    <w:rsid w:val="00C651CB"/>
    <w:rsid w:val="00C6624C"/>
    <w:rsid w:val="00C66D8E"/>
    <w:rsid w:val="00C73E95"/>
    <w:rsid w:val="00C75170"/>
    <w:rsid w:val="00C76886"/>
    <w:rsid w:val="00C8070E"/>
    <w:rsid w:val="00C82DDE"/>
    <w:rsid w:val="00C83DDB"/>
    <w:rsid w:val="00C854EE"/>
    <w:rsid w:val="00C85D70"/>
    <w:rsid w:val="00C86F9E"/>
    <w:rsid w:val="00C8716C"/>
    <w:rsid w:val="00C8791A"/>
    <w:rsid w:val="00C87C58"/>
    <w:rsid w:val="00C90C61"/>
    <w:rsid w:val="00C92919"/>
    <w:rsid w:val="00C94A09"/>
    <w:rsid w:val="00C95C60"/>
    <w:rsid w:val="00C97527"/>
    <w:rsid w:val="00C97807"/>
    <w:rsid w:val="00CA1DA7"/>
    <w:rsid w:val="00CA2008"/>
    <w:rsid w:val="00CA4DDC"/>
    <w:rsid w:val="00CA6085"/>
    <w:rsid w:val="00CB04D3"/>
    <w:rsid w:val="00CB2498"/>
    <w:rsid w:val="00CB2A51"/>
    <w:rsid w:val="00CB2EFD"/>
    <w:rsid w:val="00CB46C9"/>
    <w:rsid w:val="00CB5E04"/>
    <w:rsid w:val="00CC0529"/>
    <w:rsid w:val="00CC1FEE"/>
    <w:rsid w:val="00CC294F"/>
    <w:rsid w:val="00CC3B06"/>
    <w:rsid w:val="00CC4918"/>
    <w:rsid w:val="00CD06E7"/>
    <w:rsid w:val="00CD0F1F"/>
    <w:rsid w:val="00CD11BB"/>
    <w:rsid w:val="00CD1B31"/>
    <w:rsid w:val="00CD2719"/>
    <w:rsid w:val="00CD34A9"/>
    <w:rsid w:val="00CD590E"/>
    <w:rsid w:val="00CD5A7F"/>
    <w:rsid w:val="00CD5FA5"/>
    <w:rsid w:val="00CD6B0D"/>
    <w:rsid w:val="00CD7EE4"/>
    <w:rsid w:val="00CD7F0D"/>
    <w:rsid w:val="00CE0605"/>
    <w:rsid w:val="00CE1B1A"/>
    <w:rsid w:val="00CE5F88"/>
    <w:rsid w:val="00CE681E"/>
    <w:rsid w:val="00CE7776"/>
    <w:rsid w:val="00CF0DE8"/>
    <w:rsid w:val="00CF133C"/>
    <w:rsid w:val="00CF18D8"/>
    <w:rsid w:val="00CF199B"/>
    <w:rsid w:val="00CF1ADD"/>
    <w:rsid w:val="00CF1FEB"/>
    <w:rsid w:val="00CF7338"/>
    <w:rsid w:val="00CF737F"/>
    <w:rsid w:val="00CF75A1"/>
    <w:rsid w:val="00CF7B82"/>
    <w:rsid w:val="00CF7D78"/>
    <w:rsid w:val="00D00974"/>
    <w:rsid w:val="00D00BB9"/>
    <w:rsid w:val="00D035E6"/>
    <w:rsid w:val="00D0458C"/>
    <w:rsid w:val="00D04AC8"/>
    <w:rsid w:val="00D05B03"/>
    <w:rsid w:val="00D078EA"/>
    <w:rsid w:val="00D07A66"/>
    <w:rsid w:val="00D07ADD"/>
    <w:rsid w:val="00D104C4"/>
    <w:rsid w:val="00D1082F"/>
    <w:rsid w:val="00D12546"/>
    <w:rsid w:val="00D12B4A"/>
    <w:rsid w:val="00D13E15"/>
    <w:rsid w:val="00D15D33"/>
    <w:rsid w:val="00D171E7"/>
    <w:rsid w:val="00D2090F"/>
    <w:rsid w:val="00D2199C"/>
    <w:rsid w:val="00D23E89"/>
    <w:rsid w:val="00D2400D"/>
    <w:rsid w:val="00D2440D"/>
    <w:rsid w:val="00D32445"/>
    <w:rsid w:val="00D333F5"/>
    <w:rsid w:val="00D33F52"/>
    <w:rsid w:val="00D340FC"/>
    <w:rsid w:val="00D35938"/>
    <w:rsid w:val="00D4424B"/>
    <w:rsid w:val="00D449F8"/>
    <w:rsid w:val="00D44C7A"/>
    <w:rsid w:val="00D44E27"/>
    <w:rsid w:val="00D4534F"/>
    <w:rsid w:val="00D50FD7"/>
    <w:rsid w:val="00D5111A"/>
    <w:rsid w:val="00D51D7A"/>
    <w:rsid w:val="00D525C1"/>
    <w:rsid w:val="00D53F71"/>
    <w:rsid w:val="00D5508A"/>
    <w:rsid w:val="00D55EDE"/>
    <w:rsid w:val="00D562C6"/>
    <w:rsid w:val="00D5787F"/>
    <w:rsid w:val="00D6034F"/>
    <w:rsid w:val="00D61427"/>
    <w:rsid w:val="00D61D27"/>
    <w:rsid w:val="00D640AB"/>
    <w:rsid w:val="00D654A2"/>
    <w:rsid w:val="00D67A32"/>
    <w:rsid w:val="00D67C0D"/>
    <w:rsid w:val="00D71B67"/>
    <w:rsid w:val="00D73B7D"/>
    <w:rsid w:val="00D74CD4"/>
    <w:rsid w:val="00D76B9C"/>
    <w:rsid w:val="00D77916"/>
    <w:rsid w:val="00D83DA1"/>
    <w:rsid w:val="00D844CD"/>
    <w:rsid w:val="00D9013C"/>
    <w:rsid w:val="00D934FC"/>
    <w:rsid w:val="00D935C1"/>
    <w:rsid w:val="00D93DFC"/>
    <w:rsid w:val="00D940E9"/>
    <w:rsid w:val="00D95455"/>
    <w:rsid w:val="00D9581F"/>
    <w:rsid w:val="00D959B0"/>
    <w:rsid w:val="00D97DA0"/>
    <w:rsid w:val="00DA01B9"/>
    <w:rsid w:val="00DA06BF"/>
    <w:rsid w:val="00DA147F"/>
    <w:rsid w:val="00DA3B04"/>
    <w:rsid w:val="00DA6A9B"/>
    <w:rsid w:val="00DB1912"/>
    <w:rsid w:val="00DB1C29"/>
    <w:rsid w:val="00DB49EE"/>
    <w:rsid w:val="00DB6B12"/>
    <w:rsid w:val="00DC28CC"/>
    <w:rsid w:val="00DC49CE"/>
    <w:rsid w:val="00DC75CE"/>
    <w:rsid w:val="00DD1090"/>
    <w:rsid w:val="00DD1613"/>
    <w:rsid w:val="00DD1703"/>
    <w:rsid w:val="00DD1E6B"/>
    <w:rsid w:val="00DD1F66"/>
    <w:rsid w:val="00DD20F4"/>
    <w:rsid w:val="00DD334D"/>
    <w:rsid w:val="00DD38A3"/>
    <w:rsid w:val="00DD5F69"/>
    <w:rsid w:val="00DE1955"/>
    <w:rsid w:val="00DE2BC3"/>
    <w:rsid w:val="00DE3E68"/>
    <w:rsid w:val="00DE5A70"/>
    <w:rsid w:val="00DE7E15"/>
    <w:rsid w:val="00DF20D0"/>
    <w:rsid w:val="00E00D61"/>
    <w:rsid w:val="00E01B69"/>
    <w:rsid w:val="00E02528"/>
    <w:rsid w:val="00E02CFA"/>
    <w:rsid w:val="00E02EF4"/>
    <w:rsid w:val="00E034B6"/>
    <w:rsid w:val="00E040DF"/>
    <w:rsid w:val="00E046E0"/>
    <w:rsid w:val="00E050E5"/>
    <w:rsid w:val="00E111DF"/>
    <w:rsid w:val="00E134FD"/>
    <w:rsid w:val="00E13568"/>
    <w:rsid w:val="00E15B49"/>
    <w:rsid w:val="00E15E56"/>
    <w:rsid w:val="00E1634B"/>
    <w:rsid w:val="00E16AD4"/>
    <w:rsid w:val="00E17D10"/>
    <w:rsid w:val="00E225C4"/>
    <w:rsid w:val="00E24273"/>
    <w:rsid w:val="00E24DEF"/>
    <w:rsid w:val="00E32B70"/>
    <w:rsid w:val="00E330FF"/>
    <w:rsid w:val="00E35243"/>
    <w:rsid w:val="00E35437"/>
    <w:rsid w:val="00E35945"/>
    <w:rsid w:val="00E376FF"/>
    <w:rsid w:val="00E40470"/>
    <w:rsid w:val="00E40EC8"/>
    <w:rsid w:val="00E417C1"/>
    <w:rsid w:val="00E41968"/>
    <w:rsid w:val="00E4343E"/>
    <w:rsid w:val="00E43CA0"/>
    <w:rsid w:val="00E447DC"/>
    <w:rsid w:val="00E534E8"/>
    <w:rsid w:val="00E552AC"/>
    <w:rsid w:val="00E567B0"/>
    <w:rsid w:val="00E57D98"/>
    <w:rsid w:val="00E57F8B"/>
    <w:rsid w:val="00E61A8F"/>
    <w:rsid w:val="00E6237F"/>
    <w:rsid w:val="00E67AE8"/>
    <w:rsid w:val="00E75782"/>
    <w:rsid w:val="00E77365"/>
    <w:rsid w:val="00E80533"/>
    <w:rsid w:val="00E8081F"/>
    <w:rsid w:val="00E837D3"/>
    <w:rsid w:val="00E867E3"/>
    <w:rsid w:val="00E87533"/>
    <w:rsid w:val="00E942F1"/>
    <w:rsid w:val="00E96E8F"/>
    <w:rsid w:val="00E97A7E"/>
    <w:rsid w:val="00EA04CF"/>
    <w:rsid w:val="00EA0E00"/>
    <w:rsid w:val="00EA10C2"/>
    <w:rsid w:val="00EA1292"/>
    <w:rsid w:val="00EA14EE"/>
    <w:rsid w:val="00EA1CFB"/>
    <w:rsid w:val="00EA315B"/>
    <w:rsid w:val="00EA4931"/>
    <w:rsid w:val="00EA7587"/>
    <w:rsid w:val="00EA768B"/>
    <w:rsid w:val="00EB063D"/>
    <w:rsid w:val="00EB1083"/>
    <w:rsid w:val="00EB35CD"/>
    <w:rsid w:val="00EB406B"/>
    <w:rsid w:val="00EB515F"/>
    <w:rsid w:val="00EB69E2"/>
    <w:rsid w:val="00EC18F8"/>
    <w:rsid w:val="00EC61DA"/>
    <w:rsid w:val="00EC641A"/>
    <w:rsid w:val="00EC68C7"/>
    <w:rsid w:val="00ED0A4B"/>
    <w:rsid w:val="00ED105E"/>
    <w:rsid w:val="00ED11B9"/>
    <w:rsid w:val="00ED1807"/>
    <w:rsid w:val="00ED32F4"/>
    <w:rsid w:val="00ED4EC0"/>
    <w:rsid w:val="00ED725C"/>
    <w:rsid w:val="00ED7E3F"/>
    <w:rsid w:val="00EE0985"/>
    <w:rsid w:val="00EE0ED3"/>
    <w:rsid w:val="00EE1928"/>
    <w:rsid w:val="00EE2825"/>
    <w:rsid w:val="00EE2BD2"/>
    <w:rsid w:val="00EE3739"/>
    <w:rsid w:val="00EE3E9F"/>
    <w:rsid w:val="00EE46DC"/>
    <w:rsid w:val="00EE6ADA"/>
    <w:rsid w:val="00EE6B9E"/>
    <w:rsid w:val="00EE7CE5"/>
    <w:rsid w:val="00EF0DA7"/>
    <w:rsid w:val="00EF6466"/>
    <w:rsid w:val="00EF7BC1"/>
    <w:rsid w:val="00F00B25"/>
    <w:rsid w:val="00F03324"/>
    <w:rsid w:val="00F03854"/>
    <w:rsid w:val="00F10508"/>
    <w:rsid w:val="00F109EF"/>
    <w:rsid w:val="00F10E01"/>
    <w:rsid w:val="00F116A1"/>
    <w:rsid w:val="00F13E78"/>
    <w:rsid w:val="00F14BDD"/>
    <w:rsid w:val="00F14E95"/>
    <w:rsid w:val="00F154FC"/>
    <w:rsid w:val="00F15FF0"/>
    <w:rsid w:val="00F17C5D"/>
    <w:rsid w:val="00F207C4"/>
    <w:rsid w:val="00F333E3"/>
    <w:rsid w:val="00F33B79"/>
    <w:rsid w:val="00F33D04"/>
    <w:rsid w:val="00F34C43"/>
    <w:rsid w:val="00F37ECF"/>
    <w:rsid w:val="00F37F35"/>
    <w:rsid w:val="00F410F2"/>
    <w:rsid w:val="00F43F9D"/>
    <w:rsid w:val="00F4575C"/>
    <w:rsid w:val="00F503A2"/>
    <w:rsid w:val="00F50CDD"/>
    <w:rsid w:val="00F51621"/>
    <w:rsid w:val="00F527E0"/>
    <w:rsid w:val="00F53806"/>
    <w:rsid w:val="00F57000"/>
    <w:rsid w:val="00F62BE6"/>
    <w:rsid w:val="00F631A6"/>
    <w:rsid w:val="00F63C17"/>
    <w:rsid w:val="00F64262"/>
    <w:rsid w:val="00F66031"/>
    <w:rsid w:val="00F66523"/>
    <w:rsid w:val="00F70A23"/>
    <w:rsid w:val="00F71B99"/>
    <w:rsid w:val="00F72AEE"/>
    <w:rsid w:val="00F74DB8"/>
    <w:rsid w:val="00F75C8D"/>
    <w:rsid w:val="00F80040"/>
    <w:rsid w:val="00F80787"/>
    <w:rsid w:val="00F81985"/>
    <w:rsid w:val="00F826A3"/>
    <w:rsid w:val="00F83FB2"/>
    <w:rsid w:val="00F865A3"/>
    <w:rsid w:val="00F9265D"/>
    <w:rsid w:val="00F9347A"/>
    <w:rsid w:val="00F948D1"/>
    <w:rsid w:val="00F959F6"/>
    <w:rsid w:val="00F9748B"/>
    <w:rsid w:val="00FA38D5"/>
    <w:rsid w:val="00FA45F5"/>
    <w:rsid w:val="00FA5A31"/>
    <w:rsid w:val="00FB0BF4"/>
    <w:rsid w:val="00FB5479"/>
    <w:rsid w:val="00FB5E37"/>
    <w:rsid w:val="00FB60AD"/>
    <w:rsid w:val="00FC2356"/>
    <w:rsid w:val="00FC2FF6"/>
    <w:rsid w:val="00FC7EE4"/>
    <w:rsid w:val="00FD04F5"/>
    <w:rsid w:val="00FD0741"/>
    <w:rsid w:val="00FD0CF3"/>
    <w:rsid w:val="00FD164F"/>
    <w:rsid w:val="00FD1B69"/>
    <w:rsid w:val="00FD56C9"/>
    <w:rsid w:val="00FD7DB5"/>
    <w:rsid w:val="00FD7DE7"/>
    <w:rsid w:val="00FE2A65"/>
    <w:rsid w:val="00FE43DA"/>
    <w:rsid w:val="00FF160F"/>
    <w:rsid w:val="00FF3D11"/>
    <w:rsid w:val="00FF45B8"/>
    <w:rsid w:val="00FF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C1E2F"/>
  <w15:docId w15:val="{83B1BC33-4498-43FC-84FD-65D76FAB5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23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23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23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423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23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23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23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23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23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23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23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233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423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9423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23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23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23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23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23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23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233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3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F4A"/>
    <w:rPr>
      <w:rFonts w:ascii="Aptos" w:eastAsia="Aptos" w:hAnsi="Aptos" w:cs="Times New Roman"/>
    </w:rPr>
  </w:style>
  <w:style w:type="paragraph" w:styleId="Footer">
    <w:name w:val="footer"/>
    <w:basedOn w:val="Normal"/>
    <w:link w:val="FooterChar"/>
    <w:uiPriority w:val="99"/>
    <w:unhideWhenUsed/>
    <w:rsid w:val="00263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F4A"/>
    <w:rPr>
      <w:rFonts w:ascii="Aptos" w:eastAsia="Aptos" w:hAnsi="Aptos" w:cs="Times New Roman"/>
    </w:rPr>
  </w:style>
  <w:style w:type="paragraph" w:styleId="NormalWeb">
    <w:name w:val="Normal (Web)"/>
    <w:basedOn w:val="Normal"/>
    <w:uiPriority w:val="99"/>
    <w:semiHidden/>
    <w:unhideWhenUsed/>
    <w:rsid w:val="001E65CA"/>
    <w:pPr>
      <w:spacing w:before="100" w:beforeAutospacing="1" w:after="100" w:afterAutospacing="1" w:line="240" w:lineRule="auto"/>
    </w:pPr>
    <w:rPr>
      <w:rFonts w:ascii="Times New Roman" w:eastAsia="Times New Roman" w:hAnsi="Times New Roman"/>
    </w:rPr>
  </w:style>
  <w:style w:type="character" w:styleId="Strong">
    <w:name w:val="Strong"/>
    <w:basedOn w:val="DefaultParagraphFont"/>
    <w:uiPriority w:val="22"/>
    <w:qFormat/>
    <w:rsid w:val="001E65CA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784C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4C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4C5A"/>
    <w:rPr>
      <w:rFonts w:ascii="Aptos" w:eastAsia="Aptos" w:hAnsi="Apto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4C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4C5A"/>
    <w:rPr>
      <w:rFonts w:ascii="Aptos" w:eastAsia="Aptos" w:hAnsi="Aptos" w:cs="Times New Roman"/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irkendall\OneDrive\Desktop\Crystal\Regular%20EC%20Meetings\Weekly%20Meeting%20Minute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HJiRnKTGwcy9pP89MGSuy7luEQ==">CgMxLjAyDmgucm94Mnh2YTNzd2ltOAByITFORnEwa1dQVEdxV2MxWGIyMTFwVEZZdFJqbURxa2pqQg==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2C9829A-32A7-4981-A013-AA222C50C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C:\Users\CKirkendall\OneDrive\Desktop\Crystal\Regular EC Meetings\Weekly Meeting Minutes Template.dotx</Template>
  <TotalTime>1</TotalTime>
  <Pages>10</Pages>
  <Words>3172</Words>
  <Characters>18083</Characters>
  <Application>Microsoft Office Word</Application>
  <DocSecurity>0</DocSecurity>
  <Lines>150</Lines>
  <Paragraphs>42</Paragraphs>
  <ScaleCrop>false</ScaleCrop>
  <Company/>
  <LinksUpToDate>false</LinksUpToDate>
  <CharactersWithSpaces>21213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CKirkendall</dc:creator>
  <cp:lastModifiedBy>Emily Tharp</cp:lastModifiedBy>
  <cp:revision>2</cp:revision>
  <dcterms:created xsi:type="dcterms:W3CDTF">2026-05-07T13:43:00Z</dcterms:created>
  <dcterms:modified xsi:type="dcterms:W3CDTF">2026-05-07T13:43:00Z</dcterms:modified>
</cp:coreProperties>
</file>